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8" w:type="dxa"/>
        <w:tblLayout w:type="fixed"/>
        <w:tblLook w:val="04A0" w:firstRow="1" w:lastRow="0" w:firstColumn="1" w:lastColumn="0" w:noHBand="0" w:noVBand="1"/>
      </w:tblPr>
      <w:tblGrid>
        <w:gridCol w:w="3345"/>
        <w:gridCol w:w="6473"/>
      </w:tblGrid>
      <w:tr w:rsidR="34CC01B5" w14:paraId="4C2BA514" w14:textId="77777777" w:rsidTr="00FF5FFB">
        <w:trPr>
          <w:trHeight w:val="1701"/>
        </w:trPr>
        <w:tc>
          <w:tcPr>
            <w:tcW w:w="3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 w:themeFill="accent6" w:themeFillShade="80"/>
            <w:vAlign w:val="center"/>
          </w:tcPr>
          <w:p w14:paraId="3DB36AC2" w14:textId="2F6E20DD" w:rsidR="34CC01B5" w:rsidRDefault="7D283B18" w:rsidP="7B0A5D3A">
            <w:pPr>
              <w:spacing w:after="0" w:line="240" w:lineRule="auto"/>
              <w:jc w:val="center"/>
              <w:rPr>
                <w:rStyle w:val="eop"/>
                <w:rFonts w:ascii="Cambria" w:eastAsia="Cambria" w:hAnsi="Cambria" w:cs="Cambria"/>
                <w:color w:val="FFFFFF" w:themeColor="background1"/>
                <w:sz w:val="22"/>
                <w:szCs w:val="22"/>
                <w:lang w:val="fr-CA"/>
              </w:rPr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8240" behindDoc="0" locked="0" layoutInCell="1" allowOverlap="1" wp14:anchorId="44452E04" wp14:editId="267717EC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-1270</wp:posOffset>
                  </wp:positionV>
                  <wp:extent cx="1943100" cy="826770"/>
                  <wp:effectExtent l="0" t="0" r="0" b="0"/>
                  <wp:wrapNone/>
                  <wp:docPr id="1916712710" name="Picture 1916712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97566F" w14:textId="286F1DD3" w:rsidR="34CC01B5" w:rsidRDefault="013161F0" w:rsidP="001B75AE">
            <w:pPr>
              <w:rPr>
                <w:rStyle w:val="normaltextrun"/>
                <w:rFonts w:ascii="Calibri" w:eastAsia="Calibri" w:hAnsi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</w:pPr>
            <w:r w:rsidRPr="001B75AE">
              <w:rPr>
                <w:rStyle w:val="normaltextrun"/>
                <w:rFonts w:eastAsia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Soutien </w:t>
            </w:r>
            <w:r w:rsidRPr="00322A42">
              <w:rPr>
                <w:rStyle w:val="normaltextrun"/>
                <w:rFonts w:eastAsia="Calibri" w:cs="Calibri"/>
                <w:b/>
                <w:bCs/>
                <w:color w:val="398E98"/>
                <w:sz w:val="32"/>
                <w:szCs w:val="32"/>
                <w:lang w:val="fr-CA"/>
              </w:rPr>
              <w:t>financier</w:t>
            </w:r>
            <w:r w:rsidRPr="001B75AE">
              <w:rPr>
                <w:rStyle w:val="normaltextrun"/>
                <w:rFonts w:eastAsia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 à la </w:t>
            </w:r>
            <w:r w:rsidR="592A28F9" w:rsidRPr="00410543">
              <w:rPr>
                <w:rStyle w:val="normaltextrun"/>
                <w:rFonts w:eastAsia="Calibri" w:cs="Calibri"/>
                <w:b/>
                <w:bCs/>
                <w:color w:val="398E98"/>
                <w:sz w:val="32"/>
                <w:szCs w:val="32"/>
                <w:lang w:val="fr-CA"/>
              </w:rPr>
              <w:t>publication</w:t>
            </w:r>
            <w:r w:rsidR="592A28F9" w:rsidRPr="001B75AE">
              <w:rPr>
                <w:rStyle w:val="normaltextrun"/>
                <w:rFonts w:eastAsia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 en libre accès</w:t>
            </w:r>
            <w:r w:rsidRPr="7B0A5D3A">
              <w:rPr>
                <w:rStyle w:val="normaltextrun"/>
                <w:rFonts w:ascii="Calibri" w:eastAsia="Calibri" w:hAnsi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 </w:t>
            </w:r>
          </w:p>
        </w:tc>
      </w:tr>
    </w:tbl>
    <w:p w14:paraId="568343A8" w14:textId="7B632012" w:rsidR="008A01E2" w:rsidRPr="00276621" w:rsidRDefault="008A01E2" w:rsidP="00D25025">
      <w:pPr>
        <w:spacing w:before="320" w:line="240" w:lineRule="auto"/>
        <w:jc w:val="center"/>
        <w:textAlignment w:val="baseline"/>
        <w:rPr>
          <w:rFonts w:ascii="Aptos Black" w:hAnsi="Aptos Black" w:cs="Calibri"/>
          <w:color w:val="276E8B"/>
          <w:sz w:val="32"/>
          <w:szCs w:val="32"/>
          <w:shd w:val="clear" w:color="auto" w:fill="FFFFFF"/>
          <w:lang w:val="fr-CA" w:eastAsia="fr-CA"/>
        </w:rPr>
      </w:pPr>
      <w:r w:rsidRPr="00276621">
        <w:rPr>
          <w:rFonts w:ascii="Aptos Black" w:hAnsi="Aptos Black" w:cs="Calibri"/>
          <w:color w:val="276E8B"/>
          <w:sz w:val="32"/>
          <w:szCs w:val="32"/>
          <w:shd w:val="clear" w:color="auto" w:fill="FFFFFF"/>
          <w:lang w:val="fr-CA" w:eastAsia="fr-CA"/>
        </w:rPr>
        <w:t>Formulaire d</w:t>
      </w:r>
      <w:r w:rsidR="00F42192">
        <w:rPr>
          <w:rFonts w:ascii="Aptos Black" w:hAnsi="Aptos Black" w:cs="Calibri"/>
          <w:color w:val="276E8B"/>
          <w:sz w:val="32"/>
          <w:szCs w:val="32"/>
          <w:shd w:val="clear" w:color="auto" w:fill="FFFFFF"/>
          <w:lang w:val="fr-CA" w:eastAsia="fr-CA"/>
        </w:rPr>
        <w:t>e remboursement</w:t>
      </w:r>
      <w:r w:rsidRPr="00276621">
        <w:rPr>
          <w:rFonts w:ascii="Aptos Black" w:hAnsi="Aptos Black" w:cs="Calibri"/>
          <w:color w:val="276E8B"/>
          <w:sz w:val="32"/>
          <w:szCs w:val="32"/>
          <w:shd w:val="clear" w:color="auto" w:fill="FFFFFF"/>
          <w:lang w:val="fr-CA" w:eastAsia="fr-CA"/>
        </w:rPr>
        <w:t> </w:t>
      </w:r>
    </w:p>
    <w:tbl>
      <w:tblPr>
        <w:tblW w:w="9773" w:type="dxa"/>
        <w:tblBorders>
          <w:top w:val="single" w:sz="6" w:space="0" w:color="3494BA"/>
          <w:left w:val="single" w:sz="6" w:space="0" w:color="3494BA"/>
          <w:bottom w:val="single" w:sz="6" w:space="0" w:color="3494BA"/>
          <w:right w:val="single" w:sz="6" w:space="0" w:color="3494BA"/>
          <w:insideH w:val="single" w:sz="6" w:space="0" w:color="3494BA"/>
          <w:insideV w:val="single" w:sz="6" w:space="0" w:color="3494BA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73"/>
      </w:tblGrid>
      <w:tr w:rsidR="000264F7" w:rsidRPr="000264F7" w14:paraId="2974F01A" w14:textId="77777777" w:rsidTr="00D25025">
        <w:trPr>
          <w:trHeight w:val="300"/>
        </w:trPr>
        <w:tc>
          <w:tcPr>
            <w:tcW w:w="9773" w:type="dxa"/>
            <w:hideMark/>
          </w:tcPr>
          <w:p w14:paraId="75F3EA6B" w14:textId="64B2451E" w:rsidR="000264F7" w:rsidRPr="001F6B2A" w:rsidRDefault="000264F7" w:rsidP="00D25025">
            <w:pPr>
              <w:rPr>
                <w:sz w:val="18"/>
                <w:szCs w:val="18"/>
                <w:lang w:val="fr-CA" w:eastAsia="fr-CA"/>
              </w:rPr>
            </w:pPr>
            <w:r w:rsidRPr="001F6B2A">
              <w:rPr>
                <w:rFonts w:cs="Calibri"/>
                <w:lang w:val="fr-CA" w:eastAsia="fr-CA"/>
              </w:rPr>
              <w:t>Titre de la publication</w:t>
            </w:r>
            <w:r w:rsidR="00FE5DA3">
              <w:rPr>
                <w:rFonts w:cs="Calibri"/>
                <w:lang w:val="fr-CA" w:eastAsia="fr-CA"/>
              </w:rPr>
              <w:t> :</w:t>
            </w:r>
            <w:r w:rsidRPr="001F6B2A">
              <w:rPr>
                <w:rFonts w:cs="Calibri"/>
                <w:lang w:val="fr-CA" w:eastAsia="fr-CA"/>
              </w:rPr>
              <w:t xml:space="preserve"> </w:t>
            </w:r>
            <w:r w:rsidRPr="001F6B2A">
              <w:rPr>
                <w:rFonts w:ascii="Arial" w:hAnsi="Arial" w:cs="Arial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848522056"/>
                <w:placeholder>
                  <w:docPart w:val="DF5407FDD08D48E4BCF07C946C045200"/>
                </w:placeholder>
                <w:showingPlcHdr/>
              </w:sdtPr>
              <w:sdtEndPr/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41B2918F" w14:textId="098ACB50" w:rsidR="000264F7" w:rsidRPr="00F20054" w:rsidRDefault="000264F7" w:rsidP="00F20054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65"/>
        <w:gridCol w:w="4108"/>
      </w:tblGrid>
      <w:tr w:rsidR="00B75850" w:rsidRPr="00B75850" w14:paraId="6E439E6A" w14:textId="77777777" w:rsidTr="00C8517B">
        <w:trPr>
          <w:trHeight w:val="624"/>
        </w:trPr>
        <w:tc>
          <w:tcPr>
            <w:tcW w:w="9773" w:type="dxa"/>
            <w:gridSpan w:val="2"/>
            <w:shd w:val="clear" w:color="auto" w:fill="134163" w:themeFill="accent6" w:themeFillShade="80"/>
            <w:vAlign w:val="center"/>
            <w:hideMark/>
          </w:tcPr>
          <w:p w14:paraId="049BF646" w14:textId="54274114" w:rsidR="00B75850" w:rsidRPr="00BF732E" w:rsidRDefault="002F39B4" w:rsidP="00B75850">
            <w:pPr>
              <w:spacing w:line="240" w:lineRule="auto"/>
              <w:jc w:val="both"/>
              <w:outlineLvl w:val="1"/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</w:pPr>
            <w:r w:rsidRPr="00BF732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Personne candidate</w:t>
            </w:r>
          </w:p>
        </w:tc>
      </w:tr>
      <w:tr w:rsidR="00B75850" w:rsidRPr="00B75850" w14:paraId="1913FFFA" w14:textId="77777777" w:rsidTr="005C6A9A">
        <w:trPr>
          <w:trHeight w:val="300"/>
        </w:trPr>
        <w:tc>
          <w:tcPr>
            <w:tcW w:w="5665" w:type="dxa"/>
            <w:vAlign w:val="center"/>
            <w:hideMark/>
          </w:tcPr>
          <w:p w14:paraId="3321312F" w14:textId="69678106" w:rsidR="00B75850" w:rsidRPr="00B75850" w:rsidRDefault="00B75850" w:rsidP="000071C4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Nom : </w:t>
            </w:r>
            <w:r w:rsidRPr="00B7585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794556123"/>
                <w:placeholder>
                  <w:docPart w:val="B8C7DA4E13014F58A6A5F02ADDD9957C"/>
                </w:placeholder>
                <w:showingPlcHdr/>
              </w:sdtPr>
              <w:sdtEndPr/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4108" w:type="dxa"/>
            <w:hideMark/>
          </w:tcPr>
          <w:p w14:paraId="1B68A87A" w14:textId="76861B8D" w:rsidR="00B75850" w:rsidRPr="00B75850" w:rsidRDefault="00B75850" w:rsidP="000071C4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Prénom : </w:t>
            </w:r>
            <w:r w:rsidRPr="00B75850">
              <w:rPr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color w:val="666666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230535805"/>
                <w:placeholder>
                  <w:docPart w:val="073DF666356B402C9B04BCFD114EFA4D"/>
                </w:placeholder>
                <w:showingPlcHdr/>
              </w:sdtPr>
              <w:sdtEndPr/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920D8F" w:rsidRPr="00B75850" w14:paraId="26860BA0" w14:textId="77777777" w:rsidTr="005C6A9A">
        <w:trPr>
          <w:trHeight w:val="300"/>
        </w:trPr>
        <w:tc>
          <w:tcPr>
            <w:tcW w:w="5665" w:type="dxa"/>
            <w:vAlign w:val="center"/>
            <w:hideMark/>
          </w:tcPr>
          <w:p w14:paraId="57E6D40B" w14:textId="77777777" w:rsidR="00920D8F" w:rsidRPr="00B75850" w:rsidRDefault="00920D8F" w:rsidP="000071C4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color w:val="000000"/>
                <w:szCs w:val="20"/>
                <w:shd w:val="clear" w:color="auto" w:fill="FFFFFF"/>
                <w:lang w:val="fr-CA" w:eastAsia="fr-CA"/>
              </w:rPr>
              <w:t xml:space="preserve">Courriel : </w:t>
            </w:r>
            <w:r w:rsidRPr="00B75850">
              <w:rPr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539975822"/>
                <w:placeholder>
                  <w:docPart w:val="71CA32056E78481CA25E43674574AE4F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4108" w:type="dxa"/>
            <w:vAlign w:val="center"/>
          </w:tcPr>
          <w:p w14:paraId="2F4FE161" w14:textId="539EF36A" w:rsidR="00920D8F" w:rsidRPr="00B75850" w:rsidRDefault="005C6A9A" w:rsidP="000071C4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>
              <w:rPr>
                <w:szCs w:val="20"/>
              </w:rPr>
              <w:t xml:space="preserve">Téléphone : </w:t>
            </w:r>
            <w:sdt>
              <w:sdtPr>
                <w:rPr>
                  <w:szCs w:val="20"/>
                </w:rPr>
                <w:id w:val="1294873401"/>
                <w:placeholder>
                  <w:docPart w:val="B328325908324333A1E6557B67A1E98E"/>
                </w:placeholder>
                <w:showingPlcHdr/>
              </w:sdtPr>
              <w:sdtEndPr/>
              <w:sdtContent>
                <w:r w:rsidRPr="002331B8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CE1A9A" w:rsidRPr="00B75850" w14:paraId="4C100C35" w14:textId="77777777" w:rsidTr="005C6A9A">
        <w:trPr>
          <w:trHeight w:val="300"/>
        </w:trPr>
        <w:tc>
          <w:tcPr>
            <w:tcW w:w="5665" w:type="dxa"/>
            <w:vAlign w:val="center"/>
          </w:tcPr>
          <w:p w14:paraId="01BFE34F" w14:textId="7889625A" w:rsidR="00CE1A9A" w:rsidRPr="00B75850" w:rsidRDefault="00A02696" w:rsidP="000071C4">
            <w:pPr>
              <w:spacing w:before="60" w:after="60" w:line="240" w:lineRule="auto"/>
              <w:textAlignment w:val="baseline"/>
              <w:rPr>
                <w:rFonts w:cs="Calibri"/>
                <w:color w:val="000000"/>
                <w:szCs w:val="20"/>
                <w:shd w:val="clear" w:color="auto" w:fill="FFFFFF"/>
                <w:lang w:val="fr-CA" w:eastAsia="fr-CA"/>
              </w:rPr>
            </w:pPr>
            <w:r>
              <w:rPr>
                <w:color w:val="000000"/>
                <w:szCs w:val="20"/>
                <w:shd w:val="clear" w:color="auto" w:fill="FFFFFF"/>
              </w:rPr>
              <w:t>Adresse personnelle :</w:t>
            </w:r>
            <w:r w:rsidRPr="002331B8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257520915"/>
                <w:placeholder>
                  <w:docPart w:val="E0AC560512404A4680013C17019B2FF6"/>
                </w:placeholder>
                <w:showingPlcHdr/>
              </w:sdtPr>
              <w:sdtEndPr/>
              <w:sdtContent>
                <w:r w:rsidRPr="002331B8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4108" w:type="dxa"/>
            <w:vAlign w:val="center"/>
          </w:tcPr>
          <w:p w14:paraId="4F7B664A" w14:textId="3F1E96A4" w:rsidR="00CE1A9A" w:rsidRPr="00B75850" w:rsidRDefault="00FC6466" w:rsidP="000071C4">
            <w:pPr>
              <w:spacing w:before="60" w:after="60" w:line="240" w:lineRule="auto"/>
              <w:textAlignment w:val="baseline"/>
              <w:rPr>
                <w:rFonts w:cs="Calibri"/>
                <w:color w:val="000000"/>
                <w:szCs w:val="20"/>
                <w:shd w:val="clear" w:color="auto" w:fill="FFFFFF"/>
                <w:lang w:val="fr-CA" w:eastAsia="fr-CA"/>
              </w:rPr>
            </w:pPr>
            <w:r>
              <w:rPr>
                <w:color w:val="000000"/>
                <w:szCs w:val="20"/>
                <w:shd w:val="clear" w:color="auto" w:fill="FFFFFF"/>
              </w:rPr>
              <w:t xml:space="preserve">Province : </w:t>
            </w:r>
            <w:sdt>
              <w:sdtPr>
                <w:rPr>
                  <w:szCs w:val="20"/>
                </w:rPr>
                <w:id w:val="1386064861"/>
                <w:placeholder>
                  <w:docPart w:val="FB15F9612E754E7886DFB8213CC23E7E"/>
                </w:placeholder>
                <w:showingPlcHdr/>
              </w:sdtPr>
              <w:sdtEndPr/>
              <w:sdtContent>
                <w:r w:rsidRPr="002331B8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2E25C2" w:rsidRPr="00B75850" w14:paraId="41A121B6" w14:textId="77777777" w:rsidTr="005C6A9A">
        <w:trPr>
          <w:trHeight w:val="300"/>
        </w:trPr>
        <w:tc>
          <w:tcPr>
            <w:tcW w:w="5665" w:type="dxa"/>
            <w:vAlign w:val="center"/>
          </w:tcPr>
          <w:p w14:paraId="75006A4A" w14:textId="77777777" w:rsidR="002E25C2" w:rsidRPr="00B75850" w:rsidRDefault="002E25C2" w:rsidP="002E25C2">
            <w:pPr>
              <w:spacing w:before="60" w:after="60" w:line="240" w:lineRule="auto"/>
              <w:textAlignment w:val="baseline"/>
              <w:rPr>
                <w:rFonts w:cs="Calibri"/>
                <w:color w:val="000000"/>
                <w:szCs w:val="20"/>
                <w:shd w:val="clear" w:color="auto" w:fill="FFFFFF"/>
                <w:lang w:val="fr-CA" w:eastAsia="fr-CA"/>
              </w:rPr>
            </w:pPr>
            <w:r>
              <w:rPr>
                <w:color w:val="000000"/>
                <w:szCs w:val="20"/>
                <w:shd w:val="clear" w:color="auto" w:fill="FFFFFF"/>
              </w:rPr>
              <w:t>Ville :</w:t>
            </w:r>
            <w:r w:rsidRPr="002331B8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2032409450"/>
                <w:placeholder>
                  <w:docPart w:val="D86FF2F475A942F4926B34AAD6BEF5DC"/>
                </w:placeholder>
                <w:showingPlcHdr/>
              </w:sdtPr>
              <w:sdtEndPr/>
              <w:sdtContent>
                <w:r w:rsidRPr="002331B8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4108" w:type="dxa"/>
            <w:vAlign w:val="center"/>
          </w:tcPr>
          <w:p w14:paraId="0FFB9573" w14:textId="54F0DCFD" w:rsidR="002E25C2" w:rsidRPr="00B75850" w:rsidRDefault="002E25C2" w:rsidP="002E25C2">
            <w:pPr>
              <w:spacing w:before="60" w:after="60" w:line="240" w:lineRule="auto"/>
              <w:textAlignment w:val="baseline"/>
              <w:rPr>
                <w:rFonts w:cs="Calibri"/>
                <w:color w:val="000000"/>
                <w:szCs w:val="20"/>
                <w:shd w:val="clear" w:color="auto" w:fill="FFFFFF"/>
                <w:lang w:val="fr-CA" w:eastAsia="fr-CA"/>
              </w:rPr>
            </w:pPr>
            <w:r>
              <w:rPr>
                <w:color w:val="000000"/>
                <w:szCs w:val="20"/>
                <w:shd w:val="clear" w:color="auto" w:fill="FFFFFF"/>
              </w:rPr>
              <w:t>Code postal :</w:t>
            </w:r>
            <w:r w:rsidRPr="002331B8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464117010"/>
                <w:placeholder>
                  <w:docPart w:val="F40D93AC5E8042D4A47B8A473C00F7AB"/>
                </w:placeholder>
                <w:showingPlcHdr/>
              </w:sdtPr>
              <w:sdtEndPr/>
              <w:sdtContent>
                <w:r w:rsidRPr="002331B8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2E25C2" w:rsidRPr="00B75850" w14:paraId="54A7946D" w14:textId="77777777" w:rsidTr="003239D1">
        <w:trPr>
          <w:trHeight w:val="300"/>
        </w:trPr>
        <w:tc>
          <w:tcPr>
            <w:tcW w:w="9773" w:type="dxa"/>
            <w:gridSpan w:val="2"/>
            <w:vAlign w:val="center"/>
            <w:hideMark/>
          </w:tcPr>
          <w:p w14:paraId="7F78B43D" w14:textId="2782907C" w:rsidR="002E25C2" w:rsidRPr="00B75850" w:rsidRDefault="002E25C2" w:rsidP="002E25C2">
            <w:pPr>
              <w:spacing w:before="60" w:after="60" w:line="240" w:lineRule="auto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Affiliation </w:t>
            </w:r>
            <w:r>
              <w:rPr>
                <w:rFonts w:cs="Calibri"/>
                <w:szCs w:val="20"/>
                <w:lang w:val="fr-CA" w:eastAsia="fr-CA"/>
              </w:rPr>
              <w:t xml:space="preserve">collégiale ou </w:t>
            </w:r>
            <w:r w:rsidRPr="00B75850">
              <w:rPr>
                <w:rFonts w:cs="Calibri"/>
                <w:szCs w:val="20"/>
                <w:lang w:val="fr-CA" w:eastAsia="fr-CA"/>
              </w:rPr>
              <w:t>universitaire</w:t>
            </w:r>
            <w:r>
              <w:rPr>
                <w:rFonts w:cs="Calibri"/>
                <w:szCs w:val="20"/>
                <w:lang w:val="fr-CA" w:eastAsia="fr-CA"/>
              </w:rPr>
              <w:t xml:space="preserve"> principale</w:t>
            </w:r>
            <w:r w:rsidRPr="00B75850">
              <w:rPr>
                <w:rFonts w:cs="Calibri"/>
                <w:szCs w:val="20"/>
                <w:lang w:val="fr-CA" w:eastAsia="fr-CA"/>
              </w:rPr>
              <w:t xml:space="preserve"> : </w:t>
            </w:r>
            <w:r w:rsidRPr="00B7585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785807846"/>
                <w:placeholder>
                  <w:docPart w:val="34A46B6774BF4F0D90F499CE5891BEA4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2E25C2" w:rsidRPr="00B75850" w14:paraId="65B6DF4A" w14:textId="77777777" w:rsidTr="003239D1">
        <w:trPr>
          <w:trHeight w:val="300"/>
        </w:trPr>
        <w:tc>
          <w:tcPr>
            <w:tcW w:w="9773" w:type="dxa"/>
            <w:gridSpan w:val="2"/>
            <w:vAlign w:val="center"/>
            <w:hideMark/>
          </w:tcPr>
          <w:p w14:paraId="3BF5F4A3" w14:textId="25FDBEC9" w:rsidR="002E25C2" w:rsidRPr="00B75850" w:rsidRDefault="002E25C2" w:rsidP="002E25C2">
            <w:pPr>
              <w:spacing w:before="60" w:after="60" w:line="240" w:lineRule="auto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Faculté : </w:t>
            </w:r>
            <w:r w:rsidRPr="00B7585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158531646"/>
                <w:placeholder>
                  <w:docPart w:val="18455EBA0C224EFDBCB4ADE38A978053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2E25C2" w:rsidRPr="00B75850" w14:paraId="423F8008" w14:textId="77777777" w:rsidTr="003239D1">
        <w:trPr>
          <w:trHeight w:val="300"/>
        </w:trPr>
        <w:tc>
          <w:tcPr>
            <w:tcW w:w="9773" w:type="dxa"/>
            <w:gridSpan w:val="2"/>
            <w:vAlign w:val="center"/>
            <w:hideMark/>
          </w:tcPr>
          <w:p w14:paraId="33A0FE10" w14:textId="02B34C5F" w:rsidR="002E25C2" w:rsidRPr="00B75850" w:rsidRDefault="002E25C2" w:rsidP="002E25C2">
            <w:pPr>
              <w:spacing w:before="60" w:after="60" w:line="240" w:lineRule="auto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>Département :</w:t>
            </w:r>
            <w:r w:rsidRPr="00B75850">
              <w:rPr>
                <w:rFonts w:cs="Calibri"/>
                <w:color w:val="808080" w:themeColor="background1" w:themeShade="80"/>
                <w:szCs w:val="20"/>
                <w:lang w:val="fr-CA" w:eastAsia="fr-CA"/>
              </w:rPr>
              <w:t xml:space="preserve"> </w:t>
            </w:r>
            <w:r w:rsidRPr="00B75850">
              <w:rPr>
                <w:rFonts w:ascii="Arial" w:hAnsi="Arial" w:cs="Arial"/>
                <w:color w:val="000000" w:themeColor="text1"/>
                <w:szCs w:val="20"/>
              </w:rPr>
              <w:t>​</w:t>
            </w: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622428482"/>
                <w:placeholder>
                  <w:docPart w:val="2809C372140643ACA2C0FC727E483944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7A5322D1" w14:textId="3DE0AC6A" w:rsidR="00204932" w:rsidRPr="004B2CD1" w:rsidRDefault="00204932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1276"/>
        <w:gridCol w:w="425"/>
        <w:gridCol w:w="992"/>
        <w:gridCol w:w="2974"/>
      </w:tblGrid>
      <w:tr w:rsidR="0068550B" w:rsidRPr="008A01E2" w14:paraId="4BB8E927" w14:textId="77777777" w:rsidTr="008F36B2">
        <w:trPr>
          <w:trHeight w:val="624"/>
        </w:trPr>
        <w:tc>
          <w:tcPr>
            <w:tcW w:w="9773" w:type="dxa"/>
            <w:gridSpan w:val="5"/>
            <w:shd w:val="clear" w:color="auto" w:fill="134163" w:themeFill="accent6" w:themeFillShade="80"/>
            <w:vAlign w:val="center"/>
            <w:hideMark/>
          </w:tcPr>
          <w:p w14:paraId="61065A09" w14:textId="3FCC0707" w:rsidR="0068550B" w:rsidRPr="008F36B2" w:rsidRDefault="00AF0022" w:rsidP="008F36B2">
            <w:pPr>
              <w:spacing w:line="240" w:lineRule="auto"/>
              <w:outlineLvl w:val="1"/>
              <w:rPr>
                <w:lang w:val="fr-CA" w:eastAsia="fr-CA"/>
              </w:rPr>
            </w:pPr>
            <w:r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Remboursement des frais</w:t>
            </w:r>
          </w:p>
        </w:tc>
      </w:tr>
      <w:tr w:rsidR="0092509D" w:rsidRPr="008A01E2" w14:paraId="56F23300" w14:textId="77777777" w:rsidTr="00C3334D">
        <w:trPr>
          <w:trHeight w:val="1128"/>
        </w:trPr>
        <w:tc>
          <w:tcPr>
            <w:tcW w:w="4106" w:type="dxa"/>
            <w:vAlign w:val="center"/>
          </w:tcPr>
          <w:p w14:paraId="1A526B5D" w14:textId="2288A7BA" w:rsidR="0092509D" w:rsidRDefault="007976B8" w:rsidP="00FF4099">
            <w:pPr>
              <w:spacing w:before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>
              <w:rPr>
                <w:rFonts w:cs="Calibri"/>
                <w:szCs w:val="20"/>
                <w:lang w:val="fr-CA" w:eastAsia="fr-CA"/>
              </w:rPr>
              <w:t xml:space="preserve">Frais total de </w:t>
            </w:r>
            <w:r w:rsidR="0092509D">
              <w:rPr>
                <w:rFonts w:cs="Calibri"/>
                <w:szCs w:val="20"/>
                <w:lang w:val="fr-CA" w:eastAsia="fr-CA"/>
              </w:rPr>
              <w:t>la publication en libre accès :</w:t>
            </w:r>
          </w:p>
          <w:p w14:paraId="1F125082" w14:textId="75BF24E7" w:rsidR="0092509D" w:rsidRPr="00017DFC" w:rsidRDefault="005962D3" w:rsidP="009E7041">
            <w:pPr>
              <w:spacing w:before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743519195"/>
                <w:placeholder>
                  <w:docPart w:val="9522923956344C3685C4EEB6FB2BF382"/>
                </w:placeholder>
                <w:showingPlcHdr/>
              </w:sdtPr>
              <w:sdtEndPr/>
              <w:sdtContent>
                <w:r w:rsidR="00383843" w:rsidRPr="00017DFC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  <w:r w:rsidR="00383843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r w:rsidR="008C56AC">
              <w:rPr>
                <w:rFonts w:eastAsia="Calibri" w:cs="Calibri"/>
                <w:szCs w:val="20"/>
                <w:lang w:val="fr-CA" w:eastAsia="fr-CA"/>
              </w:rPr>
              <w:t>$</w:t>
            </w:r>
          </w:p>
        </w:tc>
        <w:tc>
          <w:tcPr>
            <w:tcW w:w="1276" w:type="dxa"/>
            <w:tcBorders>
              <w:right w:val="nil"/>
            </w:tcBorders>
          </w:tcPr>
          <w:p w14:paraId="3488DF4D" w14:textId="7B9D1B7C" w:rsidR="0092509D" w:rsidRPr="0046173E" w:rsidRDefault="0092509D" w:rsidP="00017DFC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proofErr w:type="gramStart"/>
            <w:r w:rsidRPr="0046173E">
              <w:rPr>
                <w:rFonts w:cs="Calibri"/>
                <w:szCs w:val="20"/>
                <w:lang w:val="en-CA" w:eastAsia="fr-CA"/>
              </w:rPr>
              <w:t>Devise :</w:t>
            </w:r>
            <w:proofErr w:type="gramEnd"/>
          </w:p>
          <w:p w14:paraId="0602E962" w14:textId="5E7D7591" w:rsidR="0092509D" w:rsidRPr="00C3334D" w:rsidRDefault="005962D3" w:rsidP="00017DFC">
            <w:pPr>
              <w:spacing w:before="60" w:after="60" w:line="240" w:lineRule="auto"/>
              <w:textAlignment w:val="baseline"/>
              <w:rPr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52722329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2509D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2509D" w:rsidRPr="00C3334D">
              <w:rPr>
                <w:szCs w:val="20"/>
                <w:lang w:val="en-CA"/>
              </w:rPr>
              <w:t xml:space="preserve"> </w:t>
            </w:r>
            <w:r w:rsidR="00795648" w:rsidRPr="00C3334D">
              <w:rPr>
                <w:szCs w:val="20"/>
                <w:lang w:val="en-CA"/>
              </w:rPr>
              <w:t>$</w:t>
            </w:r>
            <w:r w:rsidR="0092509D" w:rsidRPr="00C3334D">
              <w:rPr>
                <w:szCs w:val="20"/>
                <w:lang w:val="en-CA"/>
              </w:rPr>
              <w:t>CAN</w:t>
            </w:r>
          </w:p>
          <w:p w14:paraId="58EB6331" w14:textId="2EE8F0FD" w:rsidR="0092509D" w:rsidRPr="00C3334D" w:rsidRDefault="005962D3" w:rsidP="00017DFC">
            <w:pPr>
              <w:spacing w:before="60" w:after="60" w:line="240" w:lineRule="auto"/>
              <w:textAlignment w:val="baseline"/>
              <w:rPr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125312509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C3334D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2509D" w:rsidRPr="00C3334D">
              <w:rPr>
                <w:szCs w:val="20"/>
                <w:lang w:val="en-CA"/>
              </w:rPr>
              <w:t xml:space="preserve"> </w:t>
            </w:r>
            <w:r w:rsidR="00795648" w:rsidRPr="00C3334D">
              <w:rPr>
                <w:szCs w:val="20"/>
                <w:lang w:val="en-CA"/>
              </w:rPr>
              <w:t>$</w:t>
            </w:r>
            <w:r w:rsidR="0092509D" w:rsidRPr="00C3334D">
              <w:rPr>
                <w:szCs w:val="20"/>
                <w:lang w:val="en-CA"/>
              </w:rPr>
              <w:t>USD</w:t>
            </w:r>
          </w:p>
        </w:tc>
        <w:tc>
          <w:tcPr>
            <w:tcW w:w="1417" w:type="dxa"/>
            <w:gridSpan w:val="2"/>
            <w:tcBorders>
              <w:left w:val="nil"/>
              <w:right w:val="nil"/>
            </w:tcBorders>
          </w:tcPr>
          <w:p w14:paraId="4BE48CCC" w14:textId="77777777" w:rsidR="00A15EDE" w:rsidRPr="00C3334D" w:rsidRDefault="00A15EDE" w:rsidP="00795648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</w:p>
          <w:p w14:paraId="5137AC56" w14:textId="3462C321" w:rsidR="00795648" w:rsidRDefault="005962D3" w:rsidP="00795648">
            <w:pPr>
              <w:spacing w:before="60" w:after="60" w:line="240" w:lineRule="auto"/>
              <w:textAlignment w:val="baseline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20423110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795648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795648" w:rsidRPr="009469BA">
              <w:rPr>
                <w:szCs w:val="20"/>
              </w:rPr>
              <w:t xml:space="preserve"> </w:t>
            </w:r>
            <w:r w:rsidR="00795648">
              <w:rPr>
                <w:szCs w:val="20"/>
              </w:rPr>
              <w:t>€Euros</w:t>
            </w:r>
          </w:p>
          <w:p w14:paraId="2B77B860" w14:textId="3D354390" w:rsidR="0092509D" w:rsidRPr="009469BA" w:rsidRDefault="005962D3" w:rsidP="00C3334D">
            <w:pPr>
              <w:spacing w:before="60" w:after="60" w:line="240" w:lineRule="auto"/>
              <w:textAlignment w:val="baseline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63749402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795648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795648" w:rsidRPr="009469BA">
              <w:rPr>
                <w:szCs w:val="20"/>
              </w:rPr>
              <w:t xml:space="preserve"> </w:t>
            </w:r>
            <w:r w:rsidR="001762A7" w:rsidRPr="00383843">
              <w:rPr>
                <w:rFonts w:eastAsia="Century" w:cs="Century"/>
              </w:rPr>
              <w:t>£</w:t>
            </w:r>
            <w:r w:rsidR="00A15EDE" w:rsidRPr="00383843">
              <w:rPr>
                <w:szCs w:val="20"/>
              </w:rPr>
              <w:t>Livres</w:t>
            </w:r>
          </w:p>
        </w:tc>
        <w:tc>
          <w:tcPr>
            <w:tcW w:w="2974" w:type="dxa"/>
            <w:tcBorders>
              <w:left w:val="nil"/>
            </w:tcBorders>
          </w:tcPr>
          <w:p w14:paraId="5CD1E8E1" w14:textId="77777777" w:rsidR="00383843" w:rsidRDefault="00383843" w:rsidP="0092509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</w:rPr>
            </w:pPr>
          </w:p>
          <w:p w14:paraId="5C3D0501" w14:textId="77777777" w:rsidR="00C3334D" w:rsidRDefault="005962D3" w:rsidP="0092509D">
            <w:pPr>
              <w:spacing w:before="60" w:after="60" w:line="240" w:lineRule="auto"/>
              <w:textAlignment w:val="baseline"/>
              <w:rPr>
                <w:rFonts w:ascii="Century" w:eastAsia="Century" w:hAnsi="Century" w:cs="Century"/>
              </w:rPr>
            </w:pPr>
            <w:sdt>
              <w:sdtPr>
                <w:rPr>
                  <w:rFonts w:cstheme="majorHAnsi"/>
                  <w:szCs w:val="20"/>
                </w:rPr>
                <w:id w:val="67747407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2509D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2509D" w:rsidRPr="009469BA">
              <w:rPr>
                <w:szCs w:val="20"/>
              </w:rPr>
              <w:t xml:space="preserve"> </w:t>
            </w:r>
            <w:r w:rsidR="00383843">
              <w:rPr>
                <w:szCs w:val="20"/>
              </w:rPr>
              <w:t>Autre :</w:t>
            </w:r>
            <w:r w:rsidR="00383843" w:rsidRPr="39310861">
              <w:rPr>
                <w:rFonts w:ascii="Century" w:eastAsia="Century" w:hAnsi="Century" w:cs="Century"/>
              </w:rPr>
              <w:t xml:space="preserve"> </w:t>
            </w:r>
          </w:p>
          <w:p w14:paraId="1CA73D95" w14:textId="3E3A4384" w:rsidR="0092509D" w:rsidRPr="00017DFC" w:rsidRDefault="005962D3" w:rsidP="0092509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761257376"/>
                <w:placeholder>
                  <w:docPart w:val="86D1FECE4F384D25BD2F725C5BEF6D40"/>
                </w:placeholder>
                <w:showingPlcHdr/>
              </w:sdtPr>
              <w:sdtEndPr/>
              <w:sdtContent>
                <w:r w:rsidR="00383843" w:rsidRPr="00017DFC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2F73E9" w:rsidRPr="008A01E2" w14:paraId="1DA62494" w14:textId="77777777" w:rsidTr="002F73E9">
        <w:trPr>
          <w:trHeight w:val="300"/>
        </w:trPr>
        <w:tc>
          <w:tcPr>
            <w:tcW w:w="9773" w:type="dxa"/>
            <w:gridSpan w:val="5"/>
            <w:shd w:val="clear" w:color="auto" w:fill="E6EEF0"/>
            <w:vAlign w:val="center"/>
          </w:tcPr>
          <w:p w14:paraId="703A3FC5" w14:textId="0DFF994E" w:rsidR="002F73E9" w:rsidRDefault="005962D3" w:rsidP="002F73E9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78168629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2F73E9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2F73E9" w:rsidRPr="009469BA">
              <w:rPr>
                <w:szCs w:val="20"/>
              </w:rPr>
              <w:t xml:space="preserve"> </w:t>
            </w:r>
            <w:r w:rsidR="002F73E9">
              <w:rPr>
                <w:szCs w:val="20"/>
              </w:rPr>
              <w:t xml:space="preserve">J’atteste ne pas avoir reçu de financement </w:t>
            </w:r>
            <w:r w:rsidR="004C51EF">
              <w:rPr>
                <w:szCs w:val="20"/>
              </w:rPr>
              <w:t>de d’autres sources en lien avec la publication en libre accès de cet article.</w:t>
            </w:r>
          </w:p>
          <w:p w14:paraId="548C18F4" w14:textId="7C81E96E" w:rsidR="002F73E9" w:rsidRPr="00C34A6C" w:rsidRDefault="00B80572" w:rsidP="00EE6D72">
            <w:pPr>
              <w:spacing w:before="60" w:after="60"/>
              <w:rPr>
                <w:i/>
                <w:iCs/>
                <w:szCs w:val="20"/>
              </w:rPr>
            </w:pPr>
            <w:r w:rsidRPr="00C34A6C">
              <w:rPr>
                <w:i/>
                <w:iCs/>
                <w:szCs w:val="20"/>
              </w:rPr>
              <w:t xml:space="preserve">Si non, </w:t>
            </w:r>
            <w:r w:rsidR="007339B6">
              <w:rPr>
                <w:i/>
                <w:iCs/>
                <w:szCs w:val="20"/>
              </w:rPr>
              <w:t xml:space="preserve">complétez la ligne suivante et </w:t>
            </w:r>
            <w:r w:rsidRPr="00C34A6C">
              <w:rPr>
                <w:i/>
                <w:iCs/>
                <w:szCs w:val="20"/>
              </w:rPr>
              <w:t>indiquez les montants reçus et celui demandé dans le cadre de ce programme.</w:t>
            </w:r>
          </w:p>
        </w:tc>
      </w:tr>
      <w:tr w:rsidR="00CD4112" w:rsidRPr="008A01E2" w14:paraId="4129A111" w14:textId="77777777" w:rsidTr="008C56AC">
        <w:trPr>
          <w:trHeight w:val="300"/>
        </w:trPr>
        <w:tc>
          <w:tcPr>
            <w:tcW w:w="5807" w:type="dxa"/>
            <w:gridSpan w:val="3"/>
            <w:vAlign w:val="center"/>
          </w:tcPr>
          <w:p w14:paraId="352FADA4" w14:textId="455F57FB" w:rsidR="00CD4112" w:rsidRDefault="00CD4112" w:rsidP="002F73E9">
            <w:pPr>
              <w:spacing w:before="60" w:after="60"/>
              <w:rPr>
                <w:rFonts w:cstheme="majorHAnsi"/>
                <w:szCs w:val="20"/>
              </w:rPr>
            </w:pPr>
            <w:r>
              <w:rPr>
                <w:rFonts w:cstheme="majorHAnsi"/>
                <w:szCs w:val="20"/>
              </w:rPr>
              <w:t>Reçus</w:t>
            </w:r>
            <w:r w:rsidR="000E0AE2">
              <w:rPr>
                <w:rFonts w:cstheme="majorHAnsi"/>
                <w:szCs w:val="20"/>
              </w:rPr>
              <w:t>________________$</w:t>
            </w:r>
          </w:p>
          <w:p w14:paraId="287B0792" w14:textId="5DE1FFE3" w:rsidR="000E0AE2" w:rsidRDefault="000E0AE2" w:rsidP="002F73E9">
            <w:pPr>
              <w:spacing w:before="60" w:after="60"/>
              <w:rPr>
                <w:rFonts w:cstheme="majorHAnsi"/>
                <w:szCs w:val="20"/>
              </w:rPr>
            </w:pPr>
            <w:r>
              <w:rPr>
                <w:rFonts w:cstheme="majorHAnsi"/>
                <w:szCs w:val="20"/>
              </w:rPr>
              <w:t>Source :</w:t>
            </w:r>
            <w:r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284803433"/>
                <w:placeholder>
                  <w:docPart w:val="144124A74FFE474A839CA0B47527560F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3966" w:type="dxa"/>
            <w:gridSpan w:val="2"/>
            <w:vAlign w:val="center"/>
          </w:tcPr>
          <w:p w14:paraId="0C7D621D" w14:textId="440ABCA8" w:rsidR="00CD4112" w:rsidRDefault="000E0AE2" w:rsidP="002F73E9">
            <w:pPr>
              <w:spacing w:before="60" w:after="60"/>
              <w:rPr>
                <w:rFonts w:cstheme="majorHAnsi"/>
                <w:szCs w:val="20"/>
              </w:rPr>
            </w:pPr>
            <w:r>
              <w:rPr>
                <w:rFonts w:cstheme="majorHAnsi"/>
                <w:szCs w:val="20"/>
              </w:rPr>
              <w:t>Part demandé au RQSPAL</w:t>
            </w:r>
            <w:r w:rsidR="004E3FDB">
              <w:rPr>
                <w:rFonts w:cstheme="majorHAnsi"/>
                <w:szCs w:val="20"/>
              </w:rPr>
              <w:t>_______________$</w:t>
            </w:r>
          </w:p>
        </w:tc>
      </w:tr>
      <w:tr w:rsidR="00336B56" w:rsidRPr="008A01E2" w14:paraId="5F71F12C" w14:textId="77777777" w:rsidTr="000D654E">
        <w:trPr>
          <w:trHeight w:val="300"/>
        </w:trPr>
        <w:tc>
          <w:tcPr>
            <w:tcW w:w="9773" w:type="dxa"/>
            <w:gridSpan w:val="5"/>
            <w:shd w:val="clear" w:color="auto" w:fill="E6EEF0"/>
            <w:vAlign w:val="center"/>
          </w:tcPr>
          <w:p w14:paraId="07F8661C" w14:textId="622E433A" w:rsidR="00336B56" w:rsidRPr="00C73F94" w:rsidRDefault="005962D3" w:rsidP="002F73E9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91883251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336B56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36B56" w:rsidRPr="009469BA">
              <w:rPr>
                <w:szCs w:val="20"/>
              </w:rPr>
              <w:t xml:space="preserve"> </w:t>
            </w:r>
            <w:r w:rsidR="00336B56">
              <w:rPr>
                <w:szCs w:val="20"/>
              </w:rPr>
              <w:t xml:space="preserve">J’atteste que </w:t>
            </w:r>
            <w:r w:rsidR="002764CC">
              <w:rPr>
                <w:szCs w:val="20"/>
              </w:rPr>
              <w:t>le remboursement des frais demandé</w:t>
            </w:r>
            <w:r w:rsidR="00C34A6C">
              <w:rPr>
                <w:szCs w:val="20"/>
              </w:rPr>
              <w:t>s</w:t>
            </w:r>
            <w:r w:rsidR="002764CC">
              <w:rPr>
                <w:szCs w:val="20"/>
              </w:rPr>
              <w:t xml:space="preserve"> sont seulement ceux </w:t>
            </w:r>
            <w:r w:rsidR="002764CC" w:rsidRPr="00C73F94">
              <w:rPr>
                <w:rFonts w:eastAsiaTheme="minorHAnsi" w:cstheme="minorBidi"/>
                <w:b/>
                <w:bCs/>
                <w:color w:val="00B050"/>
                <w:szCs w:val="20"/>
                <w:lang w:val="fr-CA"/>
              </w:rPr>
              <w:t>admissibles</w:t>
            </w:r>
            <w:r w:rsidR="00EE6D72">
              <w:rPr>
                <w:szCs w:val="20"/>
              </w:rPr>
              <w:t>, soit les frais de publication en libre accès (APC)</w:t>
            </w:r>
            <w:r w:rsidR="00C34A6C">
              <w:rPr>
                <w:szCs w:val="20"/>
              </w:rPr>
              <w:t>.</w:t>
            </w:r>
          </w:p>
        </w:tc>
      </w:tr>
    </w:tbl>
    <w:p w14:paraId="21194204" w14:textId="76BE05F2" w:rsidR="0068550B" w:rsidRDefault="0068550B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p w14:paraId="482F66CF" w14:textId="77777777" w:rsidR="00B30A91" w:rsidRDefault="00B30A91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p w14:paraId="41921655" w14:textId="77777777" w:rsidR="00B30A91" w:rsidRDefault="00B30A91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1"/>
        <w:gridCol w:w="3118"/>
        <w:gridCol w:w="3544"/>
      </w:tblGrid>
      <w:tr w:rsidR="00581C23" w:rsidRPr="00581C23" w14:paraId="19AFA9BE" w14:textId="77777777" w:rsidTr="00E010BE">
        <w:trPr>
          <w:trHeight w:val="624"/>
        </w:trPr>
        <w:tc>
          <w:tcPr>
            <w:tcW w:w="9773" w:type="dxa"/>
            <w:gridSpan w:val="3"/>
            <w:shd w:val="clear" w:color="auto" w:fill="134163" w:themeFill="accent6" w:themeFillShade="80"/>
            <w:vAlign w:val="center"/>
            <w:hideMark/>
          </w:tcPr>
          <w:p w14:paraId="1404DD6F" w14:textId="71FAB223" w:rsidR="00581C23" w:rsidRPr="003237F2" w:rsidRDefault="008B73B9" w:rsidP="00E010BE">
            <w:pPr>
              <w:spacing w:line="240" w:lineRule="auto"/>
              <w:outlineLvl w:val="1"/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</w:pPr>
            <w:r w:rsidRPr="003237F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lastRenderedPageBreak/>
              <w:t>Information sur la p</w:t>
            </w:r>
            <w:r w:rsidR="00581C23" w:rsidRPr="003237F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ublication</w:t>
            </w:r>
          </w:p>
        </w:tc>
      </w:tr>
      <w:tr w:rsidR="00581C23" w:rsidRPr="00581C23" w14:paraId="0910F8DF" w14:textId="77777777" w:rsidTr="0025230A">
        <w:trPr>
          <w:trHeight w:val="300"/>
        </w:trPr>
        <w:tc>
          <w:tcPr>
            <w:tcW w:w="9773" w:type="dxa"/>
            <w:gridSpan w:val="3"/>
            <w:shd w:val="clear" w:color="auto" w:fill="E6EEF0" w:themeFill="accent5" w:themeFillTint="33"/>
            <w:vAlign w:val="center"/>
          </w:tcPr>
          <w:p w14:paraId="030F9D44" w14:textId="225C7377" w:rsidR="00581C23" w:rsidRPr="00581C23" w:rsidRDefault="00E30904" w:rsidP="007C1ACB">
            <w:pPr>
              <w:spacing w:before="60" w:after="60" w:line="240" w:lineRule="auto"/>
              <w:textAlignment w:val="baseline"/>
              <w:rPr>
                <w:rFonts w:cs="Calibri"/>
                <w:b/>
                <w:bCs/>
                <w:szCs w:val="20"/>
                <w:lang w:val="fr-CA"/>
              </w:rPr>
            </w:pPr>
            <w:r>
              <w:rPr>
                <w:rFonts w:cs="Calibri"/>
                <w:b/>
                <w:bCs/>
                <w:szCs w:val="20"/>
                <w:lang w:val="fr-CA" w:eastAsia="fr-CA"/>
              </w:rPr>
              <w:t>Insérer la référence complète de la publication, le DOI et</w:t>
            </w:r>
            <w:r w:rsidR="009B0E1F">
              <w:rPr>
                <w:rFonts w:cs="Calibri"/>
                <w:b/>
                <w:bCs/>
                <w:szCs w:val="20"/>
                <w:lang w:val="fr-CA" w:eastAsia="fr-CA"/>
              </w:rPr>
              <w:t xml:space="preserve"> le lien, si disponible.</w:t>
            </w:r>
          </w:p>
        </w:tc>
      </w:tr>
      <w:tr w:rsidR="009B0E1F" w:rsidRPr="00581C23" w14:paraId="3B86F820" w14:textId="77777777" w:rsidTr="007D0372">
        <w:trPr>
          <w:trHeight w:val="885"/>
        </w:trPr>
        <w:tc>
          <w:tcPr>
            <w:tcW w:w="9773" w:type="dxa"/>
            <w:gridSpan w:val="3"/>
            <w:tcBorders>
              <w:bottom w:val="single" w:sz="4" w:space="0" w:color="000000" w:themeColor="text1"/>
            </w:tcBorders>
          </w:tcPr>
          <w:p w14:paraId="432F7862" w14:textId="223DFCAD" w:rsidR="009B0E1F" w:rsidRDefault="009B0E1F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szCs w:val="20"/>
                <w:lang w:val="fr-CA" w:eastAsia="fr-CA"/>
              </w:rPr>
            </w:pPr>
            <w:r w:rsidRPr="00581C23">
              <w:rPr>
                <w:rFonts w:cs="Calibri"/>
                <w:szCs w:val="20"/>
                <w:lang w:val="fr-CA" w:eastAsia="fr-CA"/>
              </w:rPr>
              <w:t>R</w:t>
            </w:r>
            <w:r>
              <w:rPr>
                <w:rFonts w:cs="Calibri"/>
                <w:szCs w:val="20"/>
                <w:lang w:val="fr-CA" w:eastAsia="fr-CA"/>
              </w:rPr>
              <w:t>éférence</w:t>
            </w:r>
            <w:r>
              <w:rPr>
                <w:rFonts w:eastAsia="Calibri" w:cs="Calibri"/>
                <w:szCs w:val="20"/>
                <w:lang w:val="fr-CA" w:eastAsia="fr-CA"/>
              </w:rPr>
              <w:t xml:space="preserve">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485423823"/>
                <w:placeholder>
                  <w:docPart w:val="7F39F40FBD4B4687AD39CEA6ED95E489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  <w:p w14:paraId="00824F59" w14:textId="25CCAAD4" w:rsidR="009B0E1F" w:rsidRPr="00483F4B" w:rsidRDefault="007D0372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/>
                <w:szCs w:val="20"/>
                <w:shd w:val="clear" w:color="auto" w:fill="FFFFFF"/>
              </w:rPr>
            </w:pPr>
            <w:r>
              <w:rPr>
                <w:rFonts w:eastAsia="Calibri" w:cs="Calibri"/>
                <w:szCs w:val="20"/>
                <w:lang w:val="fr-CA" w:eastAsia="fr-CA"/>
              </w:rPr>
              <w:t>DOI</w:t>
            </w:r>
            <w:r w:rsidR="009B0E1F">
              <w:rPr>
                <w:rFonts w:eastAsia="Calibri" w:cs="Calibri"/>
                <w:szCs w:val="20"/>
                <w:lang w:val="fr-CA" w:eastAsia="fr-CA"/>
              </w:rPr>
              <w:t xml:space="preserve">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292185300"/>
                <w:placeholder>
                  <w:docPart w:val="2F839B567F9F4FD0B9CDBBFE5DD286FF"/>
                </w:placeholder>
                <w:showingPlcHdr/>
              </w:sdtPr>
              <w:sdtEndPr/>
              <w:sdtContent>
                <w:r w:rsidR="009B0E1F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  <w:p w14:paraId="41C4F20F" w14:textId="19435F9A" w:rsidR="009B0E1F" w:rsidRPr="00581C23" w:rsidRDefault="00AA4B95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szCs w:val="20"/>
              </w:rPr>
            </w:pPr>
            <w:r>
              <w:rPr>
                <w:rFonts w:eastAsia="Calibri" w:cs="Calibri"/>
                <w:szCs w:val="20"/>
              </w:rPr>
              <w:t>Hyperl</w:t>
            </w:r>
            <w:r w:rsidR="007D0372">
              <w:rPr>
                <w:rFonts w:eastAsia="Calibri" w:cs="Calibri"/>
                <w:szCs w:val="20"/>
              </w:rPr>
              <w:t>ien :</w:t>
            </w:r>
            <w:r w:rsidR="007D0372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782026223"/>
                <w:placeholder>
                  <w:docPart w:val="5DC69195045941FFBC9934F4CE2D23BA"/>
                </w:placeholder>
                <w:showingPlcHdr/>
              </w:sdtPr>
              <w:sdtEndPr/>
              <w:sdtContent>
                <w:r w:rsidR="007D0372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422C1" w:rsidRPr="00581C23" w14:paraId="68B250D6" w14:textId="77777777" w:rsidTr="008C1705">
        <w:trPr>
          <w:trHeight w:val="663"/>
        </w:trPr>
        <w:tc>
          <w:tcPr>
            <w:tcW w:w="9773" w:type="dxa"/>
            <w:gridSpan w:val="3"/>
            <w:tcBorders>
              <w:bottom w:val="single" w:sz="4" w:space="0" w:color="000000" w:themeColor="text1"/>
            </w:tcBorders>
          </w:tcPr>
          <w:p w14:paraId="6EC5758F" w14:textId="787517BC" w:rsidR="008422C1" w:rsidRDefault="008422C1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szCs w:val="20"/>
                <w:lang w:val="fr-CA" w:eastAsia="fr-CA"/>
              </w:rPr>
            </w:pPr>
            <w:r>
              <w:rPr>
                <w:rFonts w:cs="Calibri"/>
                <w:szCs w:val="20"/>
                <w:lang w:val="fr-CA" w:eastAsia="fr-CA"/>
              </w:rPr>
              <w:t>Date d’acception de l’article</w:t>
            </w:r>
            <w:r w:rsidR="003E3FE4">
              <w:rPr>
                <w:rFonts w:cs="Calibri"/>
                <w:szCs w:val="20"/>
                <w:lang w:val="fr-CA" w:eastAsia="fr-CA"/>
              </w:rPr>
              <w:t xml:space="preserve"> </w:t>
            </w:r>
            <w:r>
              <w:rPr>
                <w:rFonts w:cs="Calibri"/>
                <w:szCs w:val="20"/>
                <w:lang w:val="fr-CA" w:eastAsia="fr-CA"/>
              </w:rPr>
              <w:t>:</w:t>
            </w:r>
            <w:r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642415404"/>
                <w:placeholder>
                  <w:docPart w:val="11C2E39B47B844648A83C8F2AD53655F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  <w:p w14:paraId="5325B58A" w14:textId="406D061E" w:rsidR="007C68F5" w:rsidRPr="00581C23" w:rsidRDefault="007C68F5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>
              <w:rPr>
                <w:rFonts w:cs="Calibri"/>
                <w:szCs w:val="20"/>
                <w:lang w:val="fr-CA" w:eastAsia="fr-CA"/>
              </w:rPr>
              <w:t>Date de publication de l’article :</w:t>
            </w:r>
            <w:r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364289054"/>
                <w:placeholder>
                  <w:docPart w:val="8EF80AE9B2714AC2865731AD8AE5A3AB"/>
                </w:placeholder>
                <w:showingPlcHdr/>
              </w:sdtPr>
              <w:sdtEndPr/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B7037A" w:rsidRPr="00581C23" w14:paraId="7B77ED31" w14:textId="77777777" w:rsidTr="00A87169">
        <w:trPr>
          <w:trHeight w:val="274"/>
        </w:trPr>
        <w:tc>
          <w:tcPr>
            <w:tcW w:w="9773" w:type="dxa"/>
            <w:gridSpan w:val="3"/>
            <w:tcBorders>
              <w:bottom w:val="single" w:sz="4" w:space="0" w:color="000000" w:themeColor="text1"/>
            </w:tcBorders>
            <w:shd w:val="clear" w:color="auto" w:fill="E6EEF0"/>
          </w:tcPr>
          <w:p w14:paraId="3D6C369D" w14:textId="6FDA6C20" w:rsidR="00B7037A" w:rsidRPr="00A87169" w:rsidRDefault="00B7037A" w:rsidP="005C4A0D">
            <w:pPr>
              <w:spacing w:before="60" w:after="60" w:line="240" w:lineRule="auto"/>
              <w:textAlignment w:val="baseline"/>
              <w:rPr>
                <w:rFonts w:cs="Calibri"/>
                <w:b/>
                <w:bCs/>
                <w:szCs w:val="20"/>
                <w:lang w:val="fr-CA" w:eastAsia="fr-CA"/>
              </w:rPr>
            </w:pPr>
            <w:r w:rsidRPr="00A87169">
              <w:rPr>
                <w:rFonts w:cs="Calibri"/>
                <w:b/>
                <w:bCs/>
                <w:szCs w:val="20"/>
                <w:lang w:val="fr-CA" w:eastAsia="fr-CA"/>
              </w:rPr>
              <w:t>À complét</w:t>
            </w:r>
            <w:r w:rsidR="00A87169" w:rsidRPr="00A87169">
              <w:rPr>
                <w:rFonts w:cs="Calibri"/>
                <w:b/>
                <w:bCs/>
                <w:szCs w:val="20"/>
                <w:lang w:val="fr-CA" w:eastAsia="fr-CA"/>
              </w:rPr>
              <w:t xml:space="preserve">er </w:t>
            </w:r>
            <w:r w:rsidR="00A87169" w:rsidRPr="003A4609">
              <w:rPr>
                <w:rFonts w:cs="Calibri"/>
                <w:b/>
                <w:color w:val="FF0000"/>
                <w:szCs w:val="20"/>
                <w:u w:val="single"/>
                <w:lang w:val="fr-CA" w:eastAsia="fr-CA"/>
              </w:rPr>
              <w:t xml:space="preserve">seulement </w:t>
            </w:r>
            <w:r w:rsidR="00A87169" w:rsidRPr="00A87169">
              <w:rPr>
                <w:rFonts w:cs="Calibri"/>
                <w:b/>
                <w:bCs/>
                <w:szCs w:val="20"/>
                <w:lang w:val="fr-CA" w:eastAsia="fr-CA"/>
              </w:rPr>
              <w:t>si la revue diffère du formulaire de la demande originale</w:t>
            </w:r>
          </w:p>
        </w:tc>
      </w:tr>
      <w:tr w:rsidR="00DA51EB" w:rsidRPr="00581C23" w14:paraId="0C9B043F" w14:textId="77777777" w:rsidTr="00ED4150">
        <w:trPr>
          <w:trHeight w:val="1141"/>
        </w:trPr>
        <w:tc>
          <w:tcPr>
            <w:tcW w:w="6229" w:type="dxa"/>
            <w:gridSpan w:val="2"/>
            <w:tcBorders>
              <w:bottom w:val="nil"/>
              <w:right w:val="nil"/>
            </w:tcBorders>
          </w:tcPr>
          <w:p w14:paraId="37DEECAC" w14:textId="427BFD6A" w:rsidR="00DA51EB" w:rsidRPr="00084AA5" w:rsidRDefault="00DA51EB" w:rsidP="005C4A0D">
            <w:pPr>
              <w:spacing w:before="100" w:after="100" w:line="240" w:lineRule="auto"/>
              <w:textAlignment w:val="baseline"/>
              <w:rPr>
                <w:rFonts w:eastAsia="Calibri" w:cs="Calibri"/>
                <w:szCs w:val="20"/>
              </w:rPr>
            </w:pPr>
            <w:r>
              <w:rPr>
                <w:rFonts w:cs="Calibri"/>
                <w:szCs w:val="20"/>
                <w:lang w:val="fr-CA" w:eastAsia="fr-CA"/>
              </w:rPr>
              <w:t xml:space="preserve">La revue est reconnue dans son champ disciplinaire                                            </w:t>
            </w:r>
          </w:p>
          <w:p w14:paraId="0487006B" w14:textId="2FDC8319" w:rsidR="00DA51EB" w:rsidRDefault="00DA51EB" w:rsidP="005C4A0D">
            <w:pPr>
              <w:spacing w:before="100" w:after="10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r>
              <w:rPr>
                <w:rFonts w:cs="Calibri"/>
                <w:szCs w:val="20"/>
                <w:lang w:eastAsia="fr-CA"/>
              </w:rPr>
              <w:t xml:space="preserve">La revue applique un processus d’évaluation des pairs                                       </w:t>
            </w:r>
          </w:p>
          <w:p w14:paraId="320EA132" w14:textId="4A27C3B1" w:rsidR="00DA51EB" w:rsidRDefault="00DA51EB" w:rsidP="005C4A0D">
            <w:pPr>
              <w:spacing w:before="100" w:after="100" w:line="240" w:lineRule="auto"/>
              <w:textAlignment w:val="baseline"/>
              <w:rPr>
                <w:rFonts w:cs="Calibri"/>
                <w:lang w:eastAsia="fr-CA"/>
              </w:rPr>
            </w:pPr>
            <w:r w:rsidRPr="154D122C">
              <w:rPr>
                <w:rFonts w:eastAsia="Calibri" w:cs="Calibri"/>
                <w:color w:val="000000" w:themeColor="text1"/>
              </w:rPr>
              <w:t xml:space="preserve">La revue est indexée dans une base reconnue, indiquez laquelle :                 </w:t>
            </w:r>
          </w:p>
        </w:tc>
        <w:tc>
          <w:tcPr>
            <w:tcW w:w="3544" w:type="dxa"/>
            <w:tcBorders>
              <w:left w:val="nil"/>
              <w:bottom w:val="nil"/>
            </w:tcBorders>
          </w:tcPr>
          <w:p w14:paraId="5D204005" w14:textId="717720E7" w:rsidR="00DA51EB" w:rsidRDefault="005962D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212233721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A51E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A51E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DA51E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6B342967" w14:textId="4B253D2B" w:rsidR="00DA51EB" w:rsidRPr="00084AA5" w:rsidRDefault="005962D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47568383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A51E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A51E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DA51E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312FAA0A" w14:textId="4E5AC2B9" w:rsidR="00DA51EB" w:rsidRPr="00565C0C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94993056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A51E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A51E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DA51E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</w:tc>
      </w:tr>
      <w:tr w:rsidR="00314371" w:rsidRPr="00D257A7" w14:paraId="24F2B653" w14:textId="77777777" w:rsidTr="00ED4150">
        <w:trPr>
          <w:trHeight w:val="749"/>
        </w:trPr>
        <w:tc>
          <w:tcPr>
            <w:tcW w:w="3111" w:type="dxa"/>
            <w:tcBorders>
              <w:top w:val="nil"/>
              <w:bottom w:val="nil"/>
              <w:right w:val="nil"/>
            </w:tcBorders>
          </w:tcPr>
          <w:p w14:paraId="1E8E0959" w14:textId="77777777" w:rsidR="00314371" w:rsidRDefault="005962D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15923787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31437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Directory of Open </w:t>
            </w:r>
            <w:proofErr w:type="spellStart"/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>Acess</w:t>
            </w:r>
            <w:proofErr w:type="spellEnd"/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Journals</w:t>
            </w:r>
            <w:r w:rsidR="00314371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13" w:history="1">
              <w:r w:rsidR="00314371" w:rsidRPr="00030EB8">
                <w:rPr>
                  <w:rStyle w:val="Hyperlien"/>
                  <w:rFonts w:eastAsia="Calibri" w:cs="Calibri"/>
                  <w:szCs w:val="20"/>
                  <w:lang w:val="en-CA"/>
                </w:rPr>
                <w:t>(DOAJ</w:t>
              </w:r>
            </w:hyperlink>
            <w:r w:rsidR="00314371">
              <w:rPr>
                <w:rFonts w:eastAsia="Calibri" w:cs="Calibri"/>
                <w:color w:val="000000" w:themeColor="text1"/>
                <w:szCs w:val="20"/>
                <w:lang w:val="en-CA"/>
              </w:rPr>
              <w:t>)</w:t>
            </w:r>
          </w:p>
          <w:p w14:paraId="2EF8B47B" w14:textId="77777777" w:rsidR="00D257A7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69235096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 w:rsidRPr="000E396E">
              <w:rPr>
                <w:rFonts w:cs="Calibri"/>
                <w:szCs w:val="20"/>
                <w:lang w:val="en-CA" w:eastAsia="fr-CA"/>
              </w:rPr>
              <w:t xml:space="preserve"> CINAHL/ EBSCO</w:t>
            </w:r>
          </w:p>
          <w:p w14:paraId="18FB0D30" w14:textId="11A25D94" w:rsidR="00314371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118024710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>
              <w:rPr>
                <w:rFonts w:cstheme="majorHAnsi"/>
                <w:szCs w:val="20"/>
              </w:rPr>
              <w:t xml:space="preserve"> </w:t>
            </w:r>
            <w:hyperlink r:id="rId14" w:history="1">
              <w:proofErr w:type="spellStart"/>
              <w:r w:rsidR="00D257A7" w:rsidRPr="00307317">
                <w:rPr>
                  <w:rStyle w:val="Hyperlien"/>
                  <w:rFonts w:cs="Calibri"/>
                  <w:szCs w:val="20"/>
                  <w:lang w:val="fr-CA" w:eastAsia="fr-CA"/>
                </w:rPr>
                <w:t>Erudit</w:t>
              </w:r>
              <w:proofErr w:type="spellEnd"/>
            </w:hyperlink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8E2DE2A" w14:textId="77777777" w:rsidR="00321748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2687835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321748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21748" w:rsidRPr="000E396E">
              <w:rPr>
                <w:rFonts w:cs="Calibri"/>
                <w:szCs w:val="20"/>
                <w:lang w:val="en-CA" w:eastAsia="fr-CA"/>
              </w:rPr>
              <w:t xml:space="preserve"> </w:t>
            </w:r>
            <w:hyperlink r:id="rId15" w:history="1">
              <w:r w:rsidR="00321748" w:rsidRPr="000E396E">
                <w:rPr>
                  <w:rStyle w:val="Hyperlien"/>
                  <w:rFonts w:cs="Calibri"/>
                  <w:szCs w:val="20"/>
                  <w:lang w:val="en-CA" w:eastAsia="fr-CA"/>
                </w:rPr>
                <w:t>ERIH +</w:t>
              </w:r>
            </w:hyperlink>
          </w:p>
          <w:p w14:paraId="6605B5F9" w14:textId="77777777" w:rsidR="00321748" w:rsidRPr="000E396E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140926779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321748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21748" w:rsidRPr="000E396E">
              <w:rPr>
                <w:rFonts w:cs="Calibri"/>
                <w:szCs w:val="20"/>
                <w:lang w:val="en-CA" w:eastAsia="fr-CA"/>
              </w:rPr>
              <w:t xml:space="preserve"> </w:t>
            </w:r>
            <w:hyperlink r:id="rId16" w:history="1">
              <w:r w:rsidR="00321748" w:rsidRPr="000E396E">
                <w:rPr>
                  <w:rStyle w:val="Hyperlien"/>
                  <w:rFonts w:cs="Calibri"/>
                  <w:szCs w:val="20"/>
                  <w:lang w:val="en-CA" w:eastAsia="fr-CA"/>
                </w:rPr>
                <w:t>PsycINFO</w:t>
              </w:r>
            </w:hyperlink>
          </w:p>
          <w:p w14:paraId="3BD04A96" w14:textId="399853F4" w:rsidR="00314371" w:rsidRPr="00720C3E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96500555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31437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17" w:history="1">
              <w:r w:rsidR="00314371" w:rsidRPr="00C37246">
                <w:rPr>
                  <w:rStyle w:val="Hyperlien"/>
                  <w:rFonts w:cs="Calibri"/>
                  <w:szCs w:val="20"/>
                  <w:lang w:val="en-CA" w:eastAsia="fr-CA"/>
                </w:rPr>
                <w:t>PubMed/MEDLINE</w:t>
              </w:r>
            </w:hyperlink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3600F60D" w14:textId="0BBE3BC3" w:rsidR="00D257A7" w:rsidRPr="00D257A7" w:rsidRDefault="005962D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116246375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18" w:history="1">
              <w:r w:rsidR="00D257A7" w:rsidRPr="00182F66">
                <w:rPr>
                  <w:rStyle w:val="Hyperlien"/>
                  <w:rFonts w:eastAsia="Calibri" w:cs="Calibri"/>
                  <w:szCs w:val="20"/>
                  <w:lang w:val="en-CA"/>
                </w:rPr>
                <w:t>Scopus source</w:t>
              </w:r>
            </w:hyperlink>
          </w:p>
          <w:p w14:paraId="74E8B7FC" w14:textId="77777777" w:rsidR="00314371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22059088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19" w:history="1">
              <w:r w:rsidR="00D257A7" w:rsidRPr="00C37246">
                <w:rPr>
                  <w:rStyle w:val="Hyperlien"/>
                  <w:rFonts w:cs="Calibri"/>
                  <w:szCs w:val="20"/>
                  <w:lang w:val="en-CA" w:eastAsia="fr-CA"/>
                </w:rPr>
                <w:t>Web of science Master Journal List</w:t>
              </w:r>
            </w:hyperlink>
          </w:p>
          <w:p w14:paraId="40CA1E21" w14:textId="4532D425" w:rsidR="00D257A7" w:rsidRPr="00D257A7" w:rsidRDefault="005962D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206320394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>
              <w:rPr>
                <w:rFonts w:cstheme="majorHAnsi"/>
                <w:szCs w:val="20"/>
              </w:rPr>
              <w:t xml:space="preserve"> Autre, précisez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729270277"/>
                <w:placeholder>
                  <w:docPart w:val="7AC745C0DB8E4BA38F1E43D15F04E2AE"/>
                </w:placeholder>
                <w:showingPlcHdr/>
              </w:sdtPr>
              <w:sdtEndPr/>
              <w:sdtContent>
                <w:r w:rsidR="00D257A7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531445" w:rsidRPr="00D257A7" w14:paraId="70C4ADC9" w14:textId="77777777" w:rsidTr="00ED4150">
        <w:trPr>
          <w:trHeight w:val="472"/>
        </w:trPr>
        <w:tc>
          <w:tcPr>
            <w:tcW w:w="6229" w:type="dxa"/>
            <w:gridSpan w:val="2"/>
            <w:tcBorders>
              <w:top w:val="nil"/>
              <w:bottom w:val="nil"/>
              <w:right w:val="nil"/>
            </w:tcBorders>
          </w:tcPr>
          <w:p w14:paraId="52E1DF80" w14:textId="7DA8386F" w:rsidR="00531445" w:rsidRDefault="00531445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t xml:space="preserve">La revue est publiée par un éditeur scientifique reconnu, indiquez lequel :                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3E48251D" w14:textId="79895E5A" w:rsidR="00531445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34651902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483F4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531445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531445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</w:tc>
      </w:tr>
      <w:tr w:rsidR="00E717E8" w:rsidRPr="003C23C9" w14:paraId="4C15B1F3" w14:textId="77777777" w:rsidTr="00ED4150">
        <w:trPr>
          <w:trHeight w:val="1690"/>
        </w:trPr>
        <w:tc>
          <w:tcPr>
            <w:tcW w:w="3111" w:type="dxa"/>
            <w:tcBorders>
              <w:top w:val="nil"/>
              <w:bottom w:val="nil"/>
              <w:right w:val="nil"/>
            </w:tcBorders>
          </w:tcPr>
          <w:p w14:paraId="0B78B58F" w14:textId="77777777" w:rsidR="00DF1A51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175588760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717E8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Wiley</w:t>
            </w:r>
          </w:p>
          <w:p w14:paraId="35D7CDC4" w14:textId="77777777" w:rsidR="00DF1A51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9765271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Elsevier</w:t>
            </w:r>
          </w:p>
          <w:p w14:paraId="7A5FF3DD" w14:textId="77777777" w:rsidR="00E717E8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171092002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BMJ</w:t>
            </w:r>
          </w:p>
          <w:p w14:paraId="23847FF1" w14:textId="5EAE6511" w:rsidR="003C23C9" w:rsidRPr="005C4A0D" w:rsidRDefault="003C23C9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B71CA44" w14:textId="77777777" w:rsidR="00DF1A51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205866093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Oxford</w:t>
            </w:r>
          </w:p>
          <w:p w14:paraId="4C3BB1B8" w14:textId="77777777" w:rsidR="00DF1A51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78554771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Cambridge</w:t>
            </w:r>
          </w:p>
          <w:p w14:paraId="2D2CF501" w14:textId="11F0FE1D" w:rsidR="00E717E8" w:rsidRPr="00DF1A51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137965814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Springer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268F6FEB" w14:textId="77777777" w:rsidR="00DF1A51" w:rsidRPr="005C4A0D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895287557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5C4A0D">
              <w:rPr>
                <w:rFonts w:cstheme="majorHAnsi"/>
                <w:szCs w:val="20"/>
                <w:lang w:val="fr-CA"/>
              </w:rPr>
              <w:t xml:space="preserve"> PLOS</w:t>
            </w:r>
          </w:p>
          <w:p w14:paraId="09217194" w14:textId="77777777" w:rsidR="00DF1A51" w:rsidRPr="005C4A0D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81309267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5C4A0D">
              <w:rPr>
                <w:rFonts w:cstheme="majorHAnsi"/>
                <w:szCs w:val="20"/>
                <w:lang w:val="fr-CA"/>
              </w:rPr>
              <w:t xml:space="preserve"> SAGE</w:t>
            </w:r>
          </w:p>
          <w:p w14:paraId="73E94296" w14:textId="77777777" w:rsidR="00E717E8" w:rsidRPr="005C4A0D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97113678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5C4A0D">
              <w:rPr>
                <w:rFonts w:cstheme="majorHAnsi"/>
                <w:szCs w:val="20"/>
                <w:lang w:val="fr-CA"/>
              </w:rPr>
              <w:t xml:space="preserve"> Taylor &amp; Francis</w:t>
            </w:r>
          </w:p>
          <w:p w14:paraId="30BFE089" w14:textId="17DDBC4D" w:rsidR="003C23C9" w:rsidRPr="003C23C9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153087438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3C23C9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C23C9">
              <w:rPr>
                <w:rFonts w:cstheme="majorHAnsi"/>
                <w:szCs w:val="20"/>
              </w:rPr>
              <w:t xml:space="preserve"> Autre, précisez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341039124"/>
                <w:placeholder>
                  <w:docPart w:val="2313D58F074C4506860F9EECACB630FD"/>
                </w:placeholder>
                <w:showingPlcHdr/>
              </w:sdtPr>
              <w:sdtEndPr/>
              <w:sdtContent>
                <w:r w:rsidR="003C23C9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483F4B" w:rsidRPr="003C23C9" w14:paraId="6F09F760" w14:textId="77777777" w:rsidTr="00ED4150">
        <w:trPr>
          <w:trHeight w:val="522"/>
        </w:trPr>
        <w:tc>
          <w:tcPr>
            <w:tcW w:w="6229" w:type="dxa"/>
            <w:gridSpan w:val="2"/>
            <w:tcBorders>
              <w:top w:val="nil"/>
              <w:right w:val="nil"/>
            </w:tcBorders>
          </w:tcPr>
          <w:p w14:paraId="2067357F" w14:textId="22669BF5" w:rsidR="00483F4B" w:rsidRDefault="00483F4B" w:rsidP="005C4A0D">
            <w:pPr>
              <w:spacing w:before="100" w:after="100" w:line="240" w:lineRule="auto"/>
              <w:textAlignment w:val="baseline"/>
              <w:rPr>
                <w:rFonts w:cs="Calibri"/>
                <w:szCs w:val="20"/>
                <w:lang w:eastAsia="fr-CA"/>
              </w:rPr>
            </w:pPr>
            <w:r>
              <w:rPr>
                <w:rFonts w:cs="Calibri"/>
                <w:szCs w:val="20"/>
                <w:lang w:eastAsia="fr-CA"/>
              </w:rPr>
              <w:t>L</w:t>
            </w:r>
            <w:r w:rsidRPr="00581C23">
              <w:rPr>
                <w:rFonts w:cs="Calibri"/>
                <w:szCs w:val="20"/>
                <w:lang w:eastAsia="fr-CA"/>
              </w:rPr>
              <w:t>a revue n’est pas une revue prédatrice</w:t>
            </w:r>
          </w:p>
          <w:p w14:paraId="0789E8D2" w14:textId="77777777" w:rsidR="00483F4B" w:rsidRDefault="00483F4B" w:rsidP="005C4A0D">
            <w:pPr>
              <w:spacing w:before="100" w:after="100" w:line="240" w:lineRule="auto"/>
              <w:textAlignment w:val="baseline"/>
              <w:rPr>
                <w:rFonts w:cs="Calibri"/>
                <w:szCs w:val="20"/>
                <w:lang w:eastAsia="fr-CA"/>
              </w:rPr>
            </w:pPr>
            <w:r>
              <w:rPr>
                <w:rFonts w:cs="Calibri"/>
                <w:szCs w:val="20"/>
                <w:lang w:eastAsia="fr-CA"/>
              </w:rPr>
              <w:t>L</w:t>
            </w:r>
            <w:r w:rsidRPr="00581C23">
              <w:rPr>
                <w:rFonts w:cs="Calibri"/>
                <w:szCs w:val="20"/>
                <w:lang w:eastAsia="fr-CA"/>
              </w:rPr>
              <w:t>a revue diffuse sous licence ouverte (CC BY/CC BY-ND ou équivalent)</w:t>
            </w:r>
          </w:p>
          <w:p w14:paraId="45170F5F" w14:textId="5CD25A08" w:rsidR="00E70802" w:rsidRDefault="00E70802" w:rsidP="005C4A0D">
            <w:pPr>
              <w:spacing w:before="100" w:after="100" w:line="240" w:lineRule="auto"/>
              <w:textAlignment w:val="baseline"/>
              <w:rPr>
                <w:rFonts w:cstheme="majorHAnsi"/>
                <w:szCs w:val="20"/>
              </w:rPr>
            </w:pPr>
            <w:r>
              <w:rPr>
                <w:rFonts w:cstheme="majorHAnsi"/>
                <w:szCs w:val="20"/>
              </w:rPr>
              <w:t>L’article sera diffusé en libre accès immédiat</w:t>
            </w:r>
          </w:p>
        </w:tc>
        <w:tc>
          <w:tcPr>
            <w:tcW w:w="3544" w:type="dxa"/>
            <w:tcBorders>
              <w:top w:val="nil"/>
              <w:left w:val="nil"/>
            </w:tcBorders>
          </w:tcPr>
          <w:p w14:paraId="28238EF2" w14:textId="77777777" w:rsidR="00483F4B" w:rsidRDefault="005962D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54117043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483F4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483F4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483F4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30B293FC" w14:textId="77777777" w:rsidR="00483F4B" w:rsidRDefault="005962D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29576838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483F4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483F4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483F4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20B58708" w14:textId="0441696B" w:rsidR="00E70802" w:rsidRDefault="005962D3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68142524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70802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E70802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E70802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</w:tc>
      </w:tr>
    </w:tbl>
    <w:p w14:paraId="3739A421" w14:textId="77777777" w:rsidR="00D34F85" w:rsidRPr="003C23C9" w:rsidRDefault="00D34F85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73"/>
      </w:tblGrid>
      <w:tr w:rsidR="005F4992" w:rsidRPr="005F4992" w14:paraId="440A9365" w14:textId="77777777" w:rsidTr="00E010BE">
        <w:trPr>
          <w:trHeight w:val="624"/>
        </w:trPr>
        <w:tc>
          <w:tcPr>
            <w:tcW w:w="9773" w:type="dxa"/>
            <w:shd w:val="clear" w:color="auto" w:fill="134163" w:themeFill="accent6" w:themeFillShade="80"/>
            <w:vAlign w:val="center"/>
            <w:hideMark/>
          </w:tcPr>
          <w:p w14:paraId="7612A32B" w14:textId="5CE9B084" w:rsidR="005F4992" w:rsidRPr="00E010BE" w:rsidRDefault="005F4992" w:rsidP="00E010BE">
            <w:pPr>
              <w:spacing w:line="240" w:lineRule="auto"/>
              <w:outlineLvl w:val="1"/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</w:pPr>
            <w:r w:rsidRPr="00E010B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Résumé </w:t>
            </w:r>
            <w:r w:rsidR="00F931B7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n</w:t>
            </w:r>
            <w:r w:rsidR="0099078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on scientifique </w:t>
            </w:r>
            <w:r w:rsidRPr="00E010B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de votre publication</w:t>
            </w:r>
          </w:p>
        </w:tc>
      </w:tr>
      <w:tr w:rsidR="005F4992" w:rsidRPr="005F4992" w14:paraId="029C74B0" w14:textId="77777777" w:rsidTr="0025230A">
        <w:trPr>
          <w:trHeight w:val="300"/>
        </w:trPr>
        <w:tc>
          <w:tcPr>
            <w:tcW w:w="9773" w:type="dxa"/>
            <w:shd w:val="clear" w:color="auto" w:fill="E6EEF0" w:themeFill="accent5" w:themeFillTint="33"/>
            <w:vAlign w:val="center"/>
          </w:tcPr>
          <w:p w14:paraId="64C55D62" w14:textId="60B0DE33" w:rsidR="005F4992" w:rsidRPr="005F4992" w:rsidRDefault="003A3827" w:rsidP="004157F5">
            <w:pPr>
              <w:spacing w:before="60" w:after="60" w:line="240" w:lineRule="auto"/>
              <w:jc w:val="both"/>
              <w:textAlignment w:val="baseline"/>
              <w:rPr>
                <w:rFonts w:cs="Calibri"/>
                <w:b/>
                <w:bCs/>
                <w:szCs w:val="20"/>
                <w:lang w:val="fr-CA" w:eastAsia="fr-CA"/>
              </w:rPr>
            </w:pPr>
            <w:r>
              <w:rPr>
                <w:rFonts w:cs="Calibri"/>
                <w:b/>
                <w:bCs/>
                <w:szCs w:val="20"/>
                <w:lang w:val="fr-CA" w:eastAsia="fr-CA"/>
              </w:rPr>
              <w:t>Destiné au grand public</w:t>
            </w:r>
            <w:r w:rsidR="005F4992" w:rsidRPr="005F4992">
              <w:rPr>
                <w:rFonts w:cs="Calibri"/>
                <w:b/>
                <w:bCs/>
                <w:szCs w:val="20"/>
                <w:lang w:val="fr-CA" w:eastAsia="fr-CA"/>
              </w:rPr>
              <w:t xml:space="preserve"> | Maximum </w:t>
            </w:r>
            <w:r>
              <w:rPr>
                <w:rFonts w:cs="Calibri"/>
                <w:b/>
                <w:bCs/>
                <w:szCs w:val="20"/>
                <w:lang w:val="fr-CA" w:eastAsia="fr-CA"/>
              </w:rPr>
              <w:t>2</w:t>
            </w:r>
            <w:r w:rsidR="005F4992" w:rsidRPr="005F4992">
              <w:rPr>
                <w:rFonts w:cs="Calibri"/>
                <w:b/>
                <w:bCs/>
                <w:szCs w:val="20"/>
                <w:lang w:val="fr-CA" w:eastAsia="fr-CA"/>
              </w:rPr>
              <w:t xml:space="preserve">00 mots </w:t>
            </w:r>
          </w:p>
        </w:tc>
      </w:tr>
      <w:tr w:rsidR="005F4992" w:rsidRPr="005F4992" w14:paraId="5E70BCA1" w14:textId="77777777" w:rsidTr="00486719">
        <w:trPr>
          <w:trHeight w:val="1705"/>
        </w:trPr>
        <w:tc>
          <w:tcPr>
            <w:tcW w:w="9773" w:type="dxa"/>
          </w:tcPr>
          <w:p w14:paraId="47352F9F" w14:textId="0DCFD0BF" w:rsidR="005F4992" w:rsidRPr="005F4992" w:rsidRDefault="005962D3" w:rsidP="004157F5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301764712"/>
                <w:placeholder>
                  <w:docPart w:val="18F6CC2C09794F888E6D2130EE8177FF"/>
                </w:placeholder>
                <w:showingPlcHdr/>
              </w:sdtPr>
              <w:sdtEndPr/>
              <w:sdtContent>
                <w:r w:rsidR="008B3B83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262F80B0" w14:textId="54AE56D5" w:rsidR="009945C5" w:rsidRPr="006527C4" w:rsidRDefault="009945C5" w:rsidP="004140A3">
      <w:pPr>
        <w:spacing w:after="60" w:line="240" w:lineRule="auto"/>
        <w:rPr>
          <w:rFonts w:eastAsiaTheme="minorEastAsia" w:cstheme="majorHAnsi"/>
          <w:b/>
          <w:sz w:val="28"/>
          <w:szCs w:val="28"/>
        </w:rPr>
      </w:pPr>
      <w:r w:rsidRPr="006527C4">
        <w:rPr>
          <w:rFonts w:eastAsiaTheme="minorEastAsia" w:cstheme="majorHAnsi"/>
          <w:b/>
          <w:sz w:val="28"/>
          <w:szCs w:val="28"/>
        </w:rPr>
        <w:lastRenderedPageBreak/>
        <w:t>Pour compléter votre dossier, joindre les documents suivants :</w:t>
      </w:r>
    </w:p>
    <w:p w14:paraId="1B201A03" w14:textId="453AFF19" w:rsidR="005E09F4" w:rsidRPr="00734684" w:rsidRDefault="005962D3" w:rsidP="00C07EFE">
      <w:pPr>
        <w:spacing w:before="240"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939444083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73468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779A2FC6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0740705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Facture de l’éditeur</w:t>
      </w:r>
      <w:r w:rsidR="00C07EFE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, </w:t>
      </w:r>
      <w:r w:rsidR="00902480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incluant</w:t>
      </w:r>
      <w:r w:rsidR="00C07EFE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 le montant total déboursé</w:t>
      </w:r>
    </w:p>
    <w:p w14:paraId="559E833B" w14:textId="30C39848" w:rsidR="00AC35A3" w:rsidRPr="006E2EAE" w:rsidRDefault="00CB7636" w:rsidP="6FF795CD">
      <w:pPr>
        <w:spacing w:after="60" w:line="240" w:lineRule="auto"/>
        <w:rPr>
          <w:rFonts w:eastAsia="Calibri" w:cs="Calibri"/>
          <w:color w:val="5A5A5A"/>
          <w:szCs w:val="20"/>
          <w:lang w:val="fr-CA"/>
        </w:rPr>
      </w:pPr>
      <w:r w:rsidRPr="009D6C1A">
        <w:rPr>
          <w:rFonts w:eastAsia="Calibri" w:cs="Arial"/>
          <w:noProof/>
          <w:szCs w:val="22"/>
          <w:lang w:val="fr-CA" w:eastAsia="fr-CA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C283592" wp14:editId="6FB45433">
                <wp:simplePos x="0" y="0"/>
                <wp:positionH relativeFrom="margin">
                  <wp:posOffset>3880485</wp:posOffset>
                </wp:positionH>
                <wp:positionV relativeFrom="paragraph">
                  <wp:posOffset>96520</wp:posOffset>
                </wp:positionV>
                <wp:extent cx="2266950" cy="1936115"/>
                <wp:effectExtent l="0" t="0" r="19050" b="26035"/>
                <wp:wrapTight wrapText="bothSides">
                  <wp:wrapPolygon edited="0">
                    <wp:start x="1815" y="0"/>
                    <wp:lineTo x="0" y="1488"/>
                    <wp:lineTo x="0" y="19340"/>
                    <wp:lineTo x="182" y="20403"/>
                    <wp:lineTo x="1452" y="21678"/>
                    <wp:lineTo x="1634" y="21678"/>
                    <wp:lineTo x="19966" y="21678"/>
                    <wp:lineTo x="20148" y="21678"/>
                    <wp:lineTo x="21418" y="20403"/>
                    <wp:lineTo x="21600" y="19553"/>
                    <wp:lineTo x="21600" y="1275"/>
                    <wp:lineTo x="19785" y="0"/>
                    <wp:lineTo x="1815" y="0"/>
                  </wp:wrapPolygon>
                </wp:wrapTight>
                <wp:docPr id="130243313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19361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9F293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65E7D1" w14:textId="77777777" w:rsidR="009D6C1A" w:rsidRPr="009D6C1A" w:rsidRDefault="009D6C1A" w:rsidP="009D6C1A">
                            <w:pPr>
                              <w:jc w:val="center"/>
                              <w:rPr>
                                <w:rFonts w:ascii="Segoe UI Symbol" w:hAnsi="Segoe UI Symbol"/>
                                <w:color w:val="9F2936"/>
                                <w:sz w:val="24"/>
                              </w:rPr>
                            </w:pPr>
                            <w:r w:rsidRPr="009D6C1A">
                              <w:rPr>
                                <w:rFonts w:ascii="Segoe UI Emoji" w:hAnsi="Segoe UI Emoji"/>
                                <w:color w:val="F07F09"/>
                                <w:sz w:val="24"/>
                              </w:rPr>
                              <w:t xml:space="preserve">👉 </w:t>
                            </w:r>
                            <w:r w:rsidRPr="009D6C1A">
                              <w:rPr>
                                <w:rFonts w:ascii="Franklin Gothic Demi Cond" w:hAnsi="Franklin Gothic Demi Cond"/>
                                <w:color w:val="9F2936"/>
                                <w:sz w:val="24"/>
                              </w:rPr>
                              <w:t>IMPORTANT</w:t>
                            </w:r>
                          </w:p>
                          <w:p w14:paraId="6B7AF665" w14:textId="1EB90792" w:rsidR="009D6C1A" w:rsidRPr="009D6C1A" w:rsidRDefault="009D6C1A" w:rsidP="009D6C1A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146DCE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>Tous ces documents</w:t>
                            </w:r>
                            <w:r w:rsidR="009E3810" w:rsidRPr="00146DCE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>,</w:t>
                            </w:r>
                            <w:r w:rsidR="009E381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323232"/>
                                <w:spacing w:val="20"/>
                              </w:rPr>
                              <w:t xml:space="preserve"> </w:t>
                            </w:r>
                            <w:r w:rsidR="009E3810" w:rsidRPr="00672268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>incluant ce formulaire</w:t>
                            </w:r>
                            <w:r w:rsidR="009E381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,</w:t>
                            </w:r>
                            <w:r w:rsidR="009E3810"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</w:t>
                            </w:r>
                            <w:r w:rsidRPr="00146DCE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>doivent être regroupés en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un (1) seul document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 xml:space="preserve"> 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323232"/>
                                <w:spacing w:val="20"/>
                              </w:rPr>
                              <w:t xml:space="preserve">format 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PDF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.</w:t>
                            </w:r>
                          </w:p>
                          <w:p w14:paraId="674B66BE" w14:textId="77777777" w:rsidR="009D6C1A" w:rsidRPr="009D6C1A" w:rsidRDefault="009D6C1A" w:rsidP="009D6C1A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</w:pPr>
                            <w:r w:rsidRPr="004C7F67">
                              <w:rPr>
                                <w:rFonts w:ascii="Franklin Gothic Medium Cond" w:eastAsia="Calibri" w:hAnsi="Franklin Gothic Medium Cond" w:cs="Calibri"/>
                                <w:color w:val="323232"/>
                                <w:szCs w:val="22"/>
                                <w:lang w:val="fr-CA" w:eastAsia="fr-CA"/>
                              </w:rPr>
                              <w:t>Les demandes incomplètes seront rejetées et un courriel vous sera envoyé pour vous informer de la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 xml:space="preserve"> situation.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83592" id="Rectangle : coins arrondis 2" o:spid="_x0000_s1026" style="position:absolute;margin-left:305.55pt;margin-top:7.6pt;width:178.5pt;height:152.4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" fillcolor="window" strokecolor="#9f2936" strokeweight="1.5pt">
                <v:stroke joinstyle="miter"/>
                <v:textbox inset="1mm,0,1mm,0">
                  <w:txbxContent>
                    <w:p w14:paraId="0765E7D1" w14:textId="77777777" w:rsidR="009D6C1A" w:rsidRPr="009D6C1A" w:rsidRDefault="009D6C1A" w:rsidP="009D6C1A">
                      <w:pPr>
                        <w:jc w:val="center"/>
                        <w:rPr>
                          <w:rFonts w:ascii="Segoe UI Symbol" w:hAnsi="Segoe UI Symbol"/>
                          <w:color w:val="9F2936"/>
                          <w:sz w:val="24"/>
                        </w:rPr>
                      </w:pPr>
                      <w:r w:rsidRPr="009D6C1A">
                        <w:rPr>
                          <w:rFonts w:ascii="Segoe UI Emoji" w:hAnsi="Segoe UI Emoji"/>
                          <w:color w:val="F07F09"/>
                          <w:sz w:val="24"/>
                        </w:rPr>
                        <w:t xml:space="preserve">👉 </w:t>
                      </w:r>
                      <w:r w:rsidRPr="009D6C1A">
                        <w:rPr>
                          <w:rFonts w:ascii="Franklin Gothic Demi Cond" w:hAnsi="Franklin Gothic Demi Cond"/>
                          <w:color w:val="9F2936"/>
                          <w:sz w:val="24"/>
                        </w:rPr>
                        <w:t>IMPORTANT</w:t>
                      </w:r>
                    </w:p>
                    <w:p w14:paraId="6B7AF665" w14:textId="1EB90792" w:rsidR="009D6C1A" w:rsidRPr="009D6C1A" w:rsidRDefault="009D6C1A" w:rsidP="009D6C1A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146DCE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>Tous ces documents</w:t>
                      </w:r>
                      <w:r w:rsidR="009E3810" w:rsidRPr="00146DCE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>,</w:t>
                      </w:r>
                      <w:r w:rsidR="009E3810">
                        <w:rPr>
                          <w:rFonts w:ascii="Franklin Gothic Medium Cond" w:hAnsi="Franklin Gothic Medium Cond"/>
                          <w:b/>
                          <w:bCs/>
                          <w:color w:val="323232"/>
                          <w:spacing w:val="20"/>
                        </w:rPr>
                        <w:t xml:space="preserve"> </w:t>
                      </w:r>
                      <w:r w:rsidR="009E3810" w:rsidRPr="00672268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>incluant ce formulaire</w:t>
                      </w:r>
                      <w:r w:rsidR="009E3810">
                        <w:rPr>
                          <w:rFonts w:ascii="Franklin Gothic Medium Cond" w:hAnsi="Franklin Gothic Medium Cond"/>
                          <w:color w:val="323232"/>
                        </w:rPr>
                        <w:t>,</w:t>
                      </w:r>
                      <w:r w:rsidR="009E3810"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</w:t>
                      </w:r>
                      <w:r w:rsidRPr="00146DCE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>doivent être regroupés en</w:t>
                      </w:r>
                      <w:r w:rsidRPr="009D6C1A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un (1) seul document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 xml:space="preserve"> 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323232"/>
                          <w:spacing w:val="20"/>
                        </w:rPr>
                        <w:t xml:space="preserve">format 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PDF</w:t>
                      </w:r>
                      <w:r w:rsidRPr="009D6C1A">
                        <w:rPr>
                          <w:rFonts w:ascii="Franklin Gothic Medium Cond" w:hAnsi="Franklin Gothic Medium Cond"/>
                          <w:color w:val="323232"/>
                        </w:rPr>
                        <w:t>.</w:t>
                      </w:r>
                    </w:p>
                    <w:p w14:paraId="674B66BE" w14:textId="77777777" w:rsidR="009D6C1A" w:rsidRPr="009D6C1A" w:rsidRDefault="009D6C1A" w:rsidP="009D6C1A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</w:pPr>
                      <w:r w:rsidRPr="004C7F67">
                        <w:rPr>
                          <w:rFonts w:ascii="Franklin Gothic Medium Cond" w:eastAsia="Calibri" w:hAnsi="Franklin Gothic Medium Cond" w:cs="Calibri"/>
                          <w:color w:val="323232"/>
                          <w:szCs w:val="22"/>
                          <w:lang w:val="fr-CA" w:eastAsia="fr-CA"/>
                        </w:rPr>
                        <w:t>Les demandes incomplètes seront rejetées et un courriel vous sera envoyé pour vous informer de la</w:t>
                      </w:r>
                      <w:r w:rsidRPr="009D6C1A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 xml:space="preserve"> situation.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36972CD5"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Soumis, en révision, </w:t>
      </w:r>
      <w:r w:rsidR="001E5C56">
        <w:rPr>
          <w:rStyle w:val="eop"/>
          <w:rFonts w:eastAsia="Calibri" w:cs="Calibri"/>
          <w:color w:val="5A5A5A"/>
          <w:szCs w:val="20"/>
          <w:lang w:val="fr-CA"/>
        </w:rPr>
        <w:t xml:space="preserve">accepté avec </w:t>
      </w:r>
      <w:r w:rsidR="36972CD5"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modifications </w:t>
      </w:r>
      <w:r w:rsidR="005A2E88">
        <w:rPr>
          <w:rStyle w:val="eop"/>
          <w:rFonts w:eastAsia="Calibri" w:cs="Calibri"/>
          <w:color w:val="5A5A5A"/>
          <w:szCs w:val="20"/>
          <w:lang w:val="fr-CA"/>
        </w:rPr>
        <w:t>(mineures/</w:t>
      </w:r>
      <w:r w:rsidR="00B7037A">
        <w:rPr>
          <w:rStyle w:val="eop"/>
          <w:rFonts w:eastAsia="Calibri" w:cs="Calibri"/>
          <w:color w:val="5A5A5A"/>
          <w:szCs w:val="20"/>
          <w:lang w:val="fr-CA"/>
        </w:rPr>
        <w:t xml:space="preserve"> </w:t>
      </w:r>
      <w:r w:rsidR="005A2E88">
        <w:rPr>
          <w:rStyle w:val="eop"/>
          <w:rFonts w:eastAsia="Calibri" w:cs="Calibri"/>
          <w:color w:val="5A5A5A"/>
          <w:szCs w:val="20"/>
          <w:lang w:val="fr-CA"/>
        </w:rPr>
        <w:t>majeures)</w:t>
      </w:r>
      <w:r w:rsidR="36972CD5"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demandées. </w:t>
      </w:r>
      <w:r w:rsidR="00DD06F1">
        <w:rPr>
          <w:rStyle w:val="eop"/>
          <w:rFonts w:eastAsia="Calibri" w:cs="Calibri"/>
          <w:color w:val="5A5A5A"/>
          <w:szCs w:val="20"/>
          <w:lang w:val="fr-CA"/>
        </w:rPr>
        <w:t>Sous forme de</w:t>
      </w:r>
      <w:r w:rsidR="36972CD5"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 w:rsidR="00DD06F1"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="36972CD5"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</w:t>
      </w:r>
      <w:r w:rsidR="779A2FC6" w:rsidRPr="006E2EAE">
        <w:rPr>
          <w:rStyle w:val="eop"/>
          <w:rFonts w:eastAsia="Calibri" w:cs="Calibri"/>
          <w:color w:val="5A5A5A"/>
          <w:szCs w:val="20"/>
          <w:lang w:val="fr-CA"/>
        </w:rPr>
        <w:t> </w:t>
      </w:r>
    </w:p>
    <w:p w14:paraId="2C5BAF88" w14:textId="20D4BEEE" w:rsidR="02659EB4" w:rsidRPr="00734684" w:rsidRDefault="005962D3" w:rsidP="00966862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273715782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73468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2659EB4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2659EB4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Preuve </w:t>
      </w:r>
      <w:r w:rsidR="009501F6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de paiement</w:t>
      </w:r>
    </w:p>
    <w:p w14:paraId="606DA2B7" w14:textId="69E8B65D" w:rsidR="00D45B26" w:rsidRDefault="00EC509C" w:rsidP="00966862">
      <w:pPr>
        <w:spacing w:after="60" w:line="240" w:lineRule="auto"/>
        <w:rPr>
          <w:rStyle w:val="eop"/>
          <w:rFonts w:eastAsia="Calibri" w:cs="Calibri"/>
          <w:color w:val="5A5A5A"/>
          <w:szCs w:val="20"/>
          <w:lang w:val="fr-CA"/>
        </w:rPr>
      </w:pPr>
      <w:r>
        <w:rPr>
          <w:rStyle w:val="eop"/>
          <w:rFonts w:eastAsia="Calibri" w:cs="Calibri"/>
          <w:color w:val="5A5A5A"/>
          <w:szCs w:val="20"/>
          <w:lang w:val="fr-CA"/>
        </w:rPr>
        <w:t xml:space="preserve">Reçu </w:t>
      </w:r>
      <w:r w:rsidR="009C0FA3">
        <w:rPr>
          <w:rStyle w:val="eop"/>
          <w:rFonts w:eastAsia="Calibri" w:cs="Calibri"/>
          <w:color w:val="5A5A5A"/>
          <w:szCs w:val="20"/>
          <w:lang w:val="fr-CA"/>
        </w:rPr>
        <w:t>confirmant le</w:t>
      </w:r>
      <w:r>
        <w:rPr>
          <w:rStyle w:val="eop"/>
          <w:rFonts w:eastAsia="Calibri" w:cs="Calibri"/>
          <w:color w:val="5A5A5A"/>
          <w:szCs w:val="20"/>
          <w:lang w:val="fr-CA"/>
        </w:rPr>
        <w:t xml:space="preserve"> paiement </w:t>
      </w:r>
      <w:r w:rsidR="009C0FA3">
        <w:rPr>
          <w:rStyle w:val="eop"/>
          <w:rFonts w:eastAsia="Calibri" w:cs="Calibri"/>
          <w:color w:val="5A5A5A"/>
          <w:szCs w:val="20"/>
          <w:lang w:val="fr-CA"/>
        </w:rPr>
        <w:t>à</w:t>
      </w:r>
      <w:r>
        <w:rPr>
          <w:rStyle w:val="eop"/>
          <w:rFonts w:eastAsia="Calibri" w:cs="Calibri"/>
          <w:color w:val="5A5A5A"/>
          <w:szCs w:val="20"/>
          <w:lang w:val="fr-CA"/>
        </w:rPr>
        <w:t xml:space="preserve"> l’éditeur, r</w:t>
      </w:r>
      <w:r w:rsidR="009501F6">
        <w:rPr>
          <w:rStyle w:val="eop"/>
          <w:rFonts w:eastAsia="Calibri" w:cs="Calibri"/>
          <w:color w:val="5A5A5A"/>
          <w:szCs w:val="20"/>
          <w:lang w:val="fr-CA"/>
        </w:rPr>
        <w:t>elevé de carte de crédit</w:t>
      </w:r>
      <w:r>
        <w:rPr>
          <w:rStyle w:val="eop"/>
          <w:rFonts w:eastAsia="Calibri" w:cs="Calibri"/>
          <w:color w:val="5A5A5A"/>
          <w:szCs w:val="20"/>
          <w:lang w:val="fr-CA"/>
        </w:rPr>
        <w:t>.</w:t>
      </w:r>
    </w:p>
    <w:p w14:paraId="1A8DFE7B" w14:textId="33B7A4D4" w:rsidR="00983E60" w:rsidRPr="00734684" w:rsidRDefault="005962D3" w:rsidP="00983E60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442344870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983E60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983E60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0983E60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P</w:t>
      </w:r>
      <w:r w:rsidR="00983E60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DF de l’article final</w:t>
      </w:r>
      <w:r w:rsidR="00AA4B95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 et/ou hyperlien vers l’article publié</w:t>
      </w:r>
    </w:p>
    <w:p w14:paraId="54686CF4" w14:textId="5C783098" w:rsidR="00983E60" w:rsidRDefault="00DD1625" w:rsidP="00983E60">
      <w:pPr>
        <w:spacing w:after="60" w:line="240" w:lineRule="auto"/>
        <w:rPr>
          <w:rStyle w:val="eop"/>
          <w:rFonts w:eastAsia="Calibri" w:cs="Calibri"/>
          <w:color w:val="5A5A5A"/>
          <w:szCs w:val="20"/>
          <w:lang w:val="fr-CA"/>
        </w:rPr>
      </w:pPr>
      <w:r>
        <w:rPr>
          <w:rStyle w:val="eop"/>
          <w:rFonts w:eastAsia="Calibri" w:cs="Calibri"/>
          <w:color w:val="5A5A5A"/>
          <w:szCs w:val="20"/>
          <w:lang w:val="fr-CA"/>
        </w:rPr>
        <w:t xml:space="preserve">Doit démontrer que vous avez </w:t>
      </w:r>
      <w:r w:rsidR="00992AF4">
        <w:rPr>
          <w:rStyle w:val="eop"/>
          <w:rFonts w:eastAsia="Calibri" w:cs="Calibri"/>
          <w:color w:val="5A5A5A"/>
          <w:szCs w:val="20"/>
          <w:lang w:val="fr-CA"/>
        </w:rPr>
        <w:t>respecté</w:t>
      </w:r>
      <w:r>
        <w:rPr>
          <w:rStyle w:val="eop"/>
          <w:rFonts w:eastAsia="Calibri" w:cs="Calibri"/>
          <w:color w:val="5A5A5A"/>
          <w:szCs w:val="20"/>
          <w:lang w:val="fr-CA"/>
        </w:rPr>
        <w:t xml:space="preserve"> les engagements</w:t>
      </w:r>
      <w:r w:rsidR="00ED6BDF">
        <w:rPr>
          <w:rStyle w:val="eop"/>
          <w:rFonts w:eastAsia="Calibri" w:cs="Calibri"/>
          <w:color w:val="5A5A5A"/>
          <w:szCs w:val="20"/>
          <w:lang w:val="fr-CA"/>
        </w:rPr>
        <w:t xml:space="preserve"> de reconnaissance</w:t>
      </w:r>
      <w:r w:rsidR="008F69F9">
        <w:rPr>
          <w:rStyle w:val="eop"/>
          <w:rFonts w:eastAsia="Calibri" w:cs="Calibri"/>
          <w:color w:val="5A5A5A"/>
          <w:szCs w:val="20"/>
          <w:lang w:val="fr-CA"/>
        </w:rPr>
        <w:t xml:space="preserve"> du financement du RQSPAL (affiliation, DOI &amp; soutien financier</w:t>
      </w:r>
      <w:r w:rsidR="00983E60">
        <w:rPr>
          <w:rStyle w:val="eop"/>
          <w:rFonts w:eastAsia="Calibri" w:cs="Calibri"/>
          <w:color w:val="5A5A5A"/>
          <w:szCs w:val="20"/>
          <w:lang w:val="fr-CA"/>
        </w:rPr>
        <w:t>.</w:t>
      </w:r>
    </w:p>
    <w:p w14:paraId="70E374A9" w14:textId="0B335B1D" w:rsidR="008451F7" w:rsidRPr="00734684" w:rsidRDefault="005962D3" w:rsidP="008451F7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802201636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8451F7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8451F7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08451F7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Spécimen de chèque</w:t>
      </w:r>
    </w:p>
    <w:p w14:paraId="60FF68D6" w14:textId="21D6B6CD" w:rsidR="008451F7" w:rsidRDefault="008451F7" w:rsidP="008451F7">
      <w:pPr>
        <w:spacing w:after="60" w:line="240" w:lineRule="auto"/>
        <w:rPr>
          <w:rStyle w:val="eop"/>
          <w:rFonts w:eastAsia="Calibri" w:cs="Calibri"/>
          <w:color w:val="5A5A5A"/>
          <w:szCs w:val="20"/>
          <w:lang w:val="fr-CA"/>
        </w:rPr>
      </w:pPr>
      <w:r>
        <w:rPr>
          <w:rStyle w:val="eop"/>
          <w:rFonts w:eastAsia="Calibri" w:cs="Calibri"/>
          <w:color w:val="5A5A5A"/>
          <w:szCs w:val="20"/>
          <w:lang w:val="fr-CA"/>
        </w:rPr>
        <w:t>Le remboursement sera fait directement au compte lié.</w:t>
      </w:r>
    </w:p>
    <w:p w14:paraId="6F053A22" w14:textId="77777777" w:rsidR="00983E60" w:rsidRDefault="00983E60" w:rsidP="00966862">
      <w:pPr>
        <w:spacing w:after="60" w:line="240" w:lineRule="auto"/>
        <w:rPr>
          <w:rStyle w:val="eop"/>
          <w:rFonts w:eastAsia="Calibri" w:cs="Calibri"/>
          <w:color w:val="5A5A5A"/>
          <w:szCs w:val="20"/>
          <w:lang w:val="fr-CA"/>
        </w:rPr>
      </w:pPr>
    </w:p>
    <w:p w14:paraId="074F9F4E" w14:textId="434755EC" w:rsidR="00FD0FD4" w:rsidRPr="00781FB8" w:rsidRDefault="00146B3F" w:rsidP="00D45B26">
      <w:pPr>
        <w:rPr>
          <w:b/>
          <w:bCs/>
          <w:i/>
          <w:iCs/>
          <w:color w:val="578793"/>
          <w:sz w:val="28"/>
          <w:szCs w:val="28"/>
          <w:shd w:val="clear" w:color="auto" w:fill="FFFFFF"/>
          <w:lang w:val="fr-CA" w:eastAsia="fr-CA"/>
        </w:rPr>
      </w:pPr>
      <w:r w:rsidRPr="00781FB8">
        <w:rPr>
          <w:b/>
          <w:bCs/>
          <w:i/>
          <w:iCs/>
          <w:color w:val="578793"/>
          <w:sz w:val="28"/>
          <w:szCs w:val="28"/>
          <w:shd w:val="clear" w:color="auto" w:fill="FFFFFF"/>
          <w:lang w:val="fr-CA" w:eastAsia="fr-CA"/>
        </w:rPr>
        <w:t>À joindre s</w:t>
      </w:r>
      <w:r w:rsidR="00D45B26" w:rsidRPr="00781FB8">
        <w:rPr>
          <w:b/>
          <w:bCs/>
          <w:i/>
          <w:iCs/>
          <w:color w:val="578793"/>
          <w:sz w:val="28"/>
          <w:szCs w:val="28"/>
          <w:shd w:val="clear" w:color="auto" w:fill="FFFFFF"/>
          <w:lang w:val="fr-CA" w:eastAsia="fr-CA"/>
        </w:rPr>
        <w:t>eulement si la re</w:t>
      </w:r>
      <w:r w:rsidRPr="00781FB8">
        <w:rPr>
          <w:b/>
          <w:bCs/>
          <w:i/>
          <w:iCs/>
          <w:color w:val="578793"/>
          <w:sz w:val="28"/>
          <w:szCs w:val="28"/>
          <w:shd w:val="clear" w:color="auto" w:fill="FFFFFF"/>
          <w:lang w:val="fr-CA" w:eastAsia="fr-CA"/>
        </w:rPr>
        <w:t>v</w:t>
      </w:r>
      <w:r w:rsidR="00D45B26" w:rsidRPr="00781FB8">
        <w:rPr>
          <w:b/>
          <w:bCs/>
          <w:i/>
          <w:iCs/>
          <w:color w:val="578793"/>
          <w:sz w:val="28"/>
          <w:szCs w:val="28"/>
          <w:shd w:val="clear" w:color="auto" w:fill="FFFFFF"/>
          <w:lang w:val="fr-CA" w:eastAsia="fr-CA"/>
        </w:rPr>
        <w:t>ue diffère de la demande originale</w:t>
      </w:r>
      <w:r w:rsidR="00B30A91">
        <w:rPr>
          <w:b/>
          <w:bCs/>
          <w:i/>
          <w:iCs/>
          <w:color w:val="578793"/>
          <w:sz w:val="28"/>
          <w:szCs w:val="28"/>
          <w:shd w:val="clear" w:color="auto" w:fill="FFFFFF"/>
          <w:lang w:val="fr-CA" w:eastAsia="fr-CA"/>
        </w:rPr>
        <w:t> :</w:t>
      </w:r>
    </w:p>
    <w:p w14:paraId="7AF3D066" w14:textId="77777777" w:rsidR="006C6DF9" w:rsidRPr="00734684" w:rsidRDefault="005962D3" w:rsidP="006C6DF9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237292847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6C6DF9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6C6DF9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06C6DF9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Preuve que l'article a été soumis en vue d’un libre accès</w:t>
      </w:r>
    </w:p>
    <w:p w14:paraId="768ED62F" w14:textId="77777777" w:rsidR="006C6DF9" w:rsidRPr="00734684" w:rsidRDefault="006C6DF9" w:rsidP="006C6DF9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r>
        <w:rPr>
          <w:rStyle w:val="eop"/>
          <w:rFonts w:eastAsia="Calibri" w:cs="Calibri"/>
          <w:color w:val="5A5A5A"/>
          <w:szCs w:val="20"/>
          <w:lang w:val="fr-CA"/>
        </w:rPr>
        <w:t>Sous forme de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 </w:t>
      </w:r>
    </w:p>
    <w:p w14:paraId="7516C117" w14:textId="7D6A3B96" w:rsidR="02659EB4" w:rsidRPr="00734684" w:rsidRDefault="005962D3" w:rsidP="00966862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1239166469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73468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2659EB4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2659EB4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Preuve que la revue choisie diffuse sous licence ouverte </w:t>
      </w:r>
    </w:p>
    <w:p w14:paraId="5B0BBCA9" w14:textId="3AFE5E62" w:rsidR="02659EB4" w:rsidRDefault="02659EB4" w:rsidP="00966862">
      <w:pPr>
        <w:spacing w:after="60" w:line="240" w:lineRule="auto"/>
        <w:rPr>
          <w:rStyle w:val="eop"/>
          <w:rFonts w:eastAsia="Calibri" w:cs="Calibri"/>
          <w:color w:val="5A5A5A"/>
          <w:szCs w:val="20"/>
          <w:lang w:val="fr-CA"/>
        </w:rPr>
      </w:pPr>
      <w:r w:rsidRPr="00B20C0D">
        <w:rPr>
          <w:rStyle w:val="eop"/>
          <w:rFonts w:eastAsia="Calibri" w:cs="Calibri"/>
          <w:color w:val="5A5A5A"/>
          <w:szCs w:val="20"/>
          <w:lang w:val="fr-CA"/>
        </w:rPr>
        <w:t>(CC BY/CC BY-ND ou son équivalent)</w:t>
      </w:r>
      <w:r w:rsidR="00FD0FD4" w:rsidRPr="00B20C0D">
        <w:rPr>
          <w:rStyle w:val="eop"/>
          <w:rFonts w:eastAsia="Calibri" w:cs="Calibri"/>
          <w:color w:val="5A5A5A"/>
          <w:szCs w:val="20"/>
          <w:lang w:val="fr-CA"/>
        </w:rPr>
        <w:t xml:space="preserve"> Sous</w:t>
      </w:r>
      <w:r w:rsidR="00FD0FD4">
        <w:rPr>
          <w:rStyle w:val="eop"/>
          <w:rFonts w:eastAsia="Calibri" w:cs="Calibri"/>
          <w:color w:val="5A5A5A"/>
          <w:szCs w:val="20"/>
          <w:lang w:val="fr-CA"/>
        </w:rPr>
        <w:t xml:space="preserve"> forme de</w:t>
      </w:r>
      <w:r w:rsidR="00FD0FD4"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 w:rsidR="00FD0FD4"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="00FD0FD4"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 </w:t>
      </w:r>
    </w:p>
    <w:p w14:paraId="44ADB0A9" w14:textId="1FEB30F8" w:rsidR="00FD0FD4" w:rsidRPr="00734684" w:rsidRDefault="005962D3" w:rsidP="00966862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2054993713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FD0FD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FD0FD4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0FD0FD4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Preuve </w:t>
      </w:r>
      <w:r w:rsidR="00FD0FD4" w:rsidRPr="00FD0FD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que la revue choisie est indexée dans une base reconnue et/ou publiée par un éditeur scientifique reconnu</w:t>
      </w:r>
    </w:p>
    <w:p w14:paraId="565F1630" w14:textId="7270B396" w:rsidR="00FD0FD4" w:rsidRPr="00734684" w:rsidRDefault="00FD0FD4" w:rsidP="00966862">
      <w:pPr>
        <w:spacing w:after="60" w:line="240" w:lineRule="auto"/>
        <w:rPr>
          <w:rStyle w:val="eop"/>
          <w:rFonts w:eastAsia="Calibri" w:cs="Calibri"/>
          <w:color w:val="5A5A5A"/>
          <w:sz w:val="22"/>
          <w:szCs w:val="22"/>
          <w:lang w:val="fr-CA"/>
        </w:rPr>
      </w:pPr>
      <w:r>
        <w:rPr>
          <w:rStyle w:val="eop"/>
          <w:rFonts w:eastAsia="Calibri" w:cs="Calibri"/>
          <w:color w:val="5A5A5A"/>
          <w:szCs w:val="20"/>
          <w:lang w:val="fr-CA"/>
        </w:rPr>
        <w:t>Sous forme de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 </w:t>
      </w:r>
    </w:p>
    <w:p w14:paraId="5F26E599" w14:textId="77777777" w:rsidR="00781FB8" w:rsidRDefault="00781FB8" w:rsidP="00295F61">
      <w:pPr>
        <w:ind w:left="340" w:hanging="340"/>
        <w:rPr>
          <w:b/>
          <w:bCs/>
          <w:color w:val="578793"/>
          <w:sz w:val="28"/>
          <w:szCs w:val="28"/>
          <w:shd w:val="clear" w:color="auto" w:fill="FFFFFF"/>
          <w:lang w:val="fr-CA" w:eastAsia="fr-CA"/>
        </w:rPr>
      </w:pPr>
    </w:p>
    <w:p w14:paraId="4E3AD375" w14:textId="7DB68C07" w:rsidR="00860B41" w:rsidRDefault="005962D3" w:rsidP="00295F61">
      <w:pPr>
        <w:ind w:left="340" w:hanging="340"/>
        <w:rPr>
          <w:rFonts w:eastAsia="Calibri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725140391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2B9D0644" w:rsidRPr="00295F61">
        <w:rPr>
          <w:rFonts w:eastAsia="Calibri"/>
          <w:szCs w:val="20"/>
          <w:lang w:val="fr-CA"/>
        </w:rPr>
        <w:t xml:space="preserve">Je </w:t>
      </w:r>
      <w:r w:rsidR="003A113D">
        <w:t xml:space="preserve">comprends que je ne serai </w:t>
      </w:r>
      <w:proofErr w:type="spellStart"/>
      <w:r w:rsidR="003A113D">
        <w:t>remboursé∙e</w:t>
      </w:r>
      <w:proofErr w:type="spellEnd"/>
      <w:r w:rsidR="003A113D">
        <w:t xml:space="preserve"> que pour un montant maximal total de 4 000$ CAN même si le montant défrayé pour la publication de cet article en libre accès est supérieur.</w:t>
      </w:r>
    </w:p>
    <w:p w14:paraId="44DB42EC" w14:textId="12584053" w:rsidR="721439B9" w:rsidRPr="00781FB8" w:rsidRDefault="005962D3" w:rsidP="00781FB8">
      <w:pPr>
        <w:ind w:left="340" w:hanging="340"/>
        <w:rPr>
          <w:rFonts w:cstheme="majorHAnsi"/>
          <w:szCs w:val="20"/>
        </w:rPr>
      </w:pPr>
      <w:sdt>
        <w:sdtPr>
          <w:rPr>
            <w:rFonts w:cstheme="majorHAnsi"/>
            <w:szCs w:val="20"/>
          </w:rPr>
          <w:id w:val="-4057049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004779EB" w:rsidRPr="00295F61">
        <w:rPr>
          <w:rFonts w:cstheme="majorHAnsi"/>
          <w:szCs w:val="20"/>
        </w:rPr>
        <w:t xml:space="preserve">Je </w:t>
      </w:r>
      <w:r w:rsidR="00C66D82">
        <w:rPr>
          <w:rFonts w:cstheme="majorHAnsi"/>
          <w:szCs w:val="20"/>
        </w:rPr>
        <w:t>comprends</w:t>
      </w:r>
      <w:r w:rsidR="00C66D82">
        <w:t xml:space="preserve"> que je dois autoriser le RQSPAL à publier l’article sur le site web du RQSPAL.</w:t>
      </w:r>
    </w:p>
    <w:p w14:paraId="7249EFA2" w14:textId="77777777" w:rsidR="009D151C" w:rsidRDefault="009D151C" w:rsidP="009D151C">
      <w:pPr>
        <w:spacing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CA66D5E" w14:textId="2813AB5F" w:rsidR="009D151C" w:rsidRPr="00FD0FD4" w:rsidRDefault="009D151C" w:rsidP="00FD0FD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Cs w:val="20"/>
        </w:rPr>
      </w:pPr>
      <w:r w:rsidRPr="00D92DA8">
        <w:rPr>
          <w:szCs w:val="20"/>
        </w:rPr>
        <w:t>Faites-nous parvenir</w:t>
      </w:r>
      <w:r>
        <w:rPr>
          <w:szCs w:val="20"/>
        </w:rPr>
        <w:t xml:space="preserve"> votre dossier de candidature</w:t>
      </w:r>
      <w:r w:rsidRPr="00D92DA8">
        <w:rPr>
          <w:szCs w:val="20"/>
        </w:rPr>
        <w:t xml:space="preserve"> par courriel à</w:t>
      </w:r>
      <w:r>
        <w:rPr>
          <w:szCs w:val="20"/>
        </w:rPr>
        <w:t xml:space="preserve"> </w:t>
      </w:r>
      <w:r>
        <w:t xml:space="preserve">: </w:t>
      </w:r>
      <w:r w:rsidRPr="00F302EA">
        <w:rPr>
          <w:rFonts w:ascii="Segoe UI Symbol" w:hAnsi="Segoe UI Symbol"/>
          <w:color w:val="F07F09"/>
        </w:rPr>
        <w:t></w:t>
      </w:r>
      <w:r>
        <w:t xml:space="preserve">  </w:t>
      </w:r>
      <w:hyperlink r:id="rId20" w:history="1">
        <w:r w:rsidRPr="003008CC">
          <w:rPr>
            <w:rStyle w:val="Hyperlien"/>
            <w:szCs w:val="20"/>
          </w:rPr>
          <w:t>concours.rqspal@crchudequebec.ulaval.ca</w:t>
        </w:r>
      </w:hyperlink>
      <w:r w:rsidRPr="00D92DA8">
        <w:rPr>
          <w:szCs w:val="20"/>
        </w:rPr>
        <w:t xml:space="preserve">, </w:t>
      </w:r>
      <w:r w:rsidRPr="00D92DA8">
        <w:rPr>
          <w:rFonts w:cstheme="minorBidi"/>
          <w:szCs w:val="20"/>
        </w:rPr>
        <w:t>en mentionnant en objet</w:t>
      </w:r>
      <w:r>
        <w:rPr>
          <w:rFonts w:cstheme="minorBidi"/>
          <w:szCs w:val="20"/>
        </w:rPr>
        <w:t> :</w:t>
      </w:r>
      <w:r w:rsidRPr="00D92DA8">
        <w:rPr>
          <w:rFonts w:cstheme="minorBidi"/>
          <w:szCs w:val="20"/>
        </w:rPr>
        <w:t xml:space="preserve"> </w:t>
      </w:r>
      <w:bookmarkStart w:id="0" w:name="_gjdgxs"/>
      <w:bookmarkEnd w:id="0"/>
      <w:r>
        <w:t>« </w:t>
      </w:r>
      <w:r w:rsidRPr="1EBE2EAD">
        <w:t xml:space="preserve">Programme </w:t>
      </w:r>
      <w:r w:rsidR="006E00A3">
        <w:t>Libre accès | Demande de remboursement</w:t>
      </w:r>
      <w:r>
        <w:t> ».</w:t>
      </w:r>
    </w:p>
    <w:sectPr w:rsidR="009D151C" w:rsidRPr="00FD0FD4" w:rsidSect="001A087D">
      <w:headerReference w:type="default" r:id="rId21"/>
      <w:footerReference w:type="first" r:id="rId22"/>
      <w:pgSz w:w="11906" w:h="16838" w:code="9"/>
      <w:pgMar w:top="1418" w:right="1134" w:bottom="1247" w:left="1134" w:header="454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7FAA0" w14:textId="77777777" w:rsidR="005962D3" w:rsidRDefault="005962D3" w:rsidP="001E7D29">
      <w:pPr>
        <w:spacing w:after="0" w:line="240" w:lineRule="auto"/>
      </w:pPr>
      <w:r>
        <w:separator/>
      </w:r>
    </w:p>
  </w:endnote>
  <w:endnote w:type="continuationSeparator" w:id="0">
    <w:p w14:paraId="732BDD59" w14:textId="77777777" w:rsidR="005962D3" w:rsidRDefault="005962D3" w:rsidP="001E7D29">
      <w:pPr>
        <w:spacing w:after="0" w:line="240" w:lineRule="auto"/>
      </w:pPr>
      <w:r>
        <w:continuationSeparator/>
      </w:r>
    </w:p>
  </w:endnote>
  <w:endnote w:type="continuationNotice" w:id="1">
    <w:p w14:paraId="0F1E7BCC" w14:textId="77777777" w:rsidR="005962D3" w:rsidRDefault="005962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AD2FE" w14:textId="46B50FA1" w:rsidR="00863B37" w:rsidRDefault="00863B37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651B">
      <w:rPr>
        <w:noProof/>
      </w:rPr>
      <w:t>1</w:t>
    </w:r>
    <w:r>
      <w:rPr>
        <w:noProof/>
      </w:rPr>
      <w:fldChar w:fldCharType="end"/>
    </w:r>
  </w:p>
  <w:p w14:paraId="78B3FEC0" w14:textId="77777777" w:rsidR="00863B37" w:rsidRDefault="00863B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7F89" w14:textId="77777777" w:rsidR="005962D3" w:rsidRDefault="005962D3" w:rsidP="001E7D29">
      <w:pPr>
        <w:spacing w:after="0" w:line="240" w:lineRule="auto"/>
      </w:pPr>
      <w:r>
        <w:separator/>
      </w:r>
    </w:p>
  </w:footnote>
  <w:footnote w:type="continuationSeparator" w:id="0">
    <w:p w14:paraId="70453508" w14:textId="77777777" w:rsidR="005962D3" w:rsidRDefault="005962D3" w:rsidP="001E7D29">
      <w:pPr>
        <w:spacing w:after="0" w:line="240" w:lineRule="auto"/>
      </w:pPr>
      <w:r>
        <w:continuationSeparator/>
      </w:r>
    </w:p>
  </w:footnote>
  <w:footnote w:type="continuationNotice" w:id="1">
    <w:p w14:paraId="5368B1BF" w14:textId="77777777" w:rsidR="005962D3" w:rsidRDefault="005962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bottom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6761"/>
    </w:tblGrid>
    <w:tr w:rsidR="00514CF3" w:rsidRPr="0070447B" w14:paraId="533DDE72" w14:textId="77777777" w:rsidTr="001D03FE">
      <w:trPr>
        <w:trHeight w:val="300"/>
      </w:trPr>
      <w:tc>
        <w:tcPr>
          <w:tcW w:w="3020" w:type="dxa"/>
        </w:tcPr>
        <w:p w14:paraId="4D39FFFA" w14:textId="51012338" w:rsidR="00514CF3" w:rsidRDefault="00514CF3" w:rsidP="7EE2F6FE">
          <w:pPr>
            <w:pStyle w:val="En-tte"/>
            <w:ind w:left="-115"/>
          </w:pPr>
        </w:p>
      </w:tc>
      <w:tc>
        <w:tcPr>
          <w:tcW w:w="6761" w:type="dxa"/>
        </w:tcPr>
        <w:p w14:paraId="02CCAD9B" w14:textId="50DDFF78" w:rsidR="00514CF3" w:rsidRPr="0070447B" w:rsidRDefault="00514CF3" w:rsidP="001D03FE">
          <w:pPr>
            <w:pStyle w:val="En-tte"/>
            <w:spacing w:before="0"/>
            <w:jc w:val="right"/>
            <w:rPr>
              <w:sz w:val="18"/>
              <w:szCs w:val="18"/>
            </w:rPr>
          </w:pPr>
          <w:r w:rsidRPr="0070447B">
            <w:rPr>
              <w:sz w:val="18"/>
              <w:szCs w:val="18"/>
            </w:rPr>
            <w:t xml:space="preserve">Formulaire d’application </w:t>
          </w:r>
          <w:r w:rsidR="00B721E2" w:rsidRPr="000C16EB">
            <w:rPr>
              <w:color w:val="000000"/>
              <w:sz w:val="18"/>
              <w:szCs w:val="18"/>
            </w:rPr>
            <w:t xml:space="preserve">— </w:t>
          </w:r>
        </w:p>
        <w:p w14:paraId="012CD16E" w14:textId="273159F3" w:rsidR="00514CF3" w:rsidRPr="0070447B" w:rsidRDefault="00580EEA" w:rsidP="001D03FE">
          <w:pPr>
            <w:pStyle w:val="En-tte"/>
            <w:spacing w:before="0"/>
            <w:jc w:val="right"/>
            <w:rPr>
              <w:sz w:val="18"/>
              <w:szCs w:val="18"/>
            </w:rPr>
          </w:pPr>
          <w:r w:rsidRPr="0070447B">
            <w:rPr>
              <w:sz w:val="18"/>
              <w:szCs w:val="18"/>
            </w:rPr>
            <w:t>Soutien financier à la publication en libre accès</w:t>
          </w:r>
        </w:p>
        <w:p w14:paraId="2F6B0C55" w14:textId="63572DA1" w:rsidR="00514CF3" w:rsidRPr="0070447B" w:rsidRDefault="00C420A4" w:rsidP="001D03FE">
          <w:pPr>
            <w:pStyle w:val="En-tte"/>
            <w:spacing w:before="0"/>
            <w:jc w:val="right"/>
            <w:rPr>
              <w:sz w:val="18"/>
              <w:szCs w:val="18"/>
            </w:rPr>
          </w:pPr>
          <w:r w:rsidRPr="0070447B">
            <w:rPr>
              <w:sz w:val="18"/>
              <w:szCs w:val="18"/>
              <w:lang w:val="fr-CA"/>
            </w:rPr>
            <w:t xml:space="preserve">Page </w:t>
          </w:r>
          <w:r w:rsidRPr="0070447B">
            <w:rPr>
              <w:b/>
              <w:bCs/>
              <w:sz w:val="18"/>
              <w:szCs w:val="18"/>
            </w:rPr>
            <w:fldChar w:fldCharType="begin"/>
          </w:r>
          <w:r w:rsidRPr="0070447B">
            <w:rPr>
              <w:b/>
              <w:bCs/>
              <w:sz w:val="18"/>
              <w:szCs w:val="18"/>
            </w:rPr>
            <w:instrText>PAGE  \* Arabic  \* MERGEFORMAT</w:instrText>
          </w:r>
          <w:r w:rsidRPr="0070447B">
            <w:rPr>
              <w:b/>
              <w:bCs/>
              <w:sz w:val="18"/>
              <w:szCs w:val="18"/>
            </w:rPr>
            <w:fldChar w:fldCharType="separate"/>
          </w:r>
          <w:r w:rsidR="00FD0FD4" w:rsidRPr="0070447B">
            <w:rPr>
              <w:b/>
              <w:bCs/>
              <w:noProof/>
              <w:sz w:val="18"/>
              <w:szCs w:val="18"/>
              <w:lang w:val="fr-CA"/>
            </w:rPr>
            <w:t>5</w:t>
          </w:r>
          <w:r w:rsidRPr="0070447B">
            <w:rPr>
              <w:b/>
              <w:bCs/>
              <w:sz w:val="18"/>
              <w:szCs w:val="18"/>
            </w:rPr>
            <w:fldChar w:fldCharType="end"/>
          </w:r>
          <w:r w:rsidRPr="0070447B">
            <w:rPr>
              <w:sz w:val="18"/>
              <w:szCs w:val="18"/>
              <w:lang w:val="fr-CA"/>
            </w:rPr>
            <w:t xml:space="preserve"> sur </w:t>
          </w:r>
          <w:r w:rsidRPr="0070447B">
            <w:rPr>
              <w:b/>
              <w:bCs/>
              <w:sz w:val="18"/>
              <w:szCs w:val="18"/>
            </w:rPr>
            <w:fldChar w:fldCharType="begin"/>
          </w:r>
          <w:r w:rsidRPr="0070447B">
            <w:rPr>
              <w:b/>
              <w:bCs/>
              <w:sz w:val="18"/>
              <w:szCs w:val="18"/>
            </w:rPr>
            <w:instrText>NUMPAGES  \* Arabic  \* MERGEFORMAT</w:instrText>
          </w:r>
          <w:r w:rsidRPr="0070447B">
            <w:rPr>
              <w:b/>
              <w:bCs/>
              <w:sz w:val="18"/>
              <w:szCs w:val="18"/>
            </w:rPr>
            <w:fldChar w:fldCharType="separate"/>
          </w:r>
          <w:r w:rsidR="00FD0FD4" w:rsidRPr="0070447B">
            <w:rPr>
              <w:b/>
              <w:bCs/>
              <w:noProof/>
              <w:sz w:val="18"/>
              <w:szCs w:val="18"/>
              <w:lang w:val="fr-CA"/>
            </w:rPr>
            <w:t>5</w:t>
          </w:r>
          <w:r w:rsidRPr="0070447B">
            <w:rPr>
              <w:b/>
              <w:bCs/>
              <w:sz w:val="18"/>
              <w:szCs w:val="18"/>
            </w:rPr>
            <w:fldChar w:fldCharType="end"/>
          </w:r>
        </w:p>
        <w:p w14:paraId="00D67605" w14:textId="10D76114" w:rsidR="00514CF3" w:rsidRPr="0070447B" w:rsidRDefault="00CB7636" w:rsidP="001D03FE">
          <w:pPr>
            <w:pStyle w:val="En-tte"/>
            <w:spacing w:before="0" w:after="120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2 juin</w:t>
          </w:r>
          <w:r w:rsidR="00C66B60" w:rsidRPr="0070447B">
            <w:rPr>
              <w:sz w:val="18"/>
              <w:szCs w:val="18"/>
            </w:rPr>
            <w:t xml:space="preserve"> 2026</w:t>
          </w:r>
        </w:p>
      </w:tc>
    </w:tr>
  </w:tbl>
  <w:p w14:paraId="72988DBB" w14:textId="21B5970F" w:rsidR="55B954F2" w:rsidRDefault="55B954F2" w:rsidP="7EE2F6F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enumros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2BF010F"/>
    <w:multiLevelType w:val="multilevel"/>
    <w:tmpl w:val="CFE2AF2E"/>
    <w:numStyleLink w:val="Style1"/>
  </w:abstractNum>
  <w:abstractNum w:abstractNumId="9" w15:restartNumberingAfterBreak="0">
    <w:nsid w:val="0EB60224"/>
    <w:multiLevelType w:val="multilevel"/>
    <w:tmpl w:val="C0E0FFC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312B"/>
    <w:multiLevelType w:val="multilevel"/>
    <w:tmpl w:val="E4506FB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02087C"/>
    <w:multiLevelType w:val="hybridMultilevel"/>
    <w:tmpl w:val="5FF4809C"/>
    <w:lvl w:ilvl="0" w:tplc="896673A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64AD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449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48D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82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06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EAE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8D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06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23846"/>
    <w:multiLevelType w:val="multilevel"/>
    <w:tmpl w:val="0FB614D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0F182F"/>
    <w:multiLevelType w:val="hybridMultilevel"/>
    <w:tmpl w:val="CFE2AF2E"/>
    <w:numStyleLink w:val="Style1"/>
  </w:abstractNum>
  <w:abstractNum w:abstractNumId="15" w15:restartNumberingAfterBreak="0">
    <w:nsid w:val="338680B0"/>
    <w:multiLevelType w:val="hybridMultilevel"/>
    <w:tmpl w:val="ABE03F04"/>
    <w:lvl w:ilvl="0" w:tplc="D2466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304F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B8D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4CA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C88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F0F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0EA4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C6E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40941"/>
    <w:multiLevelType w:val="multilevel"/>
    <w:tmpl w:val="45ECBB5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815396"/>
    <w:multiLevelType w:val="multilevel"/>
    <w:tmpl w:val="E162FE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56772"/>
    <w:multiLevelType w:val="multilevel"/>
    <w:tmpl w:val="AE4E70DC"/>
    <w:lvl w:ilvl="0">
      <w:start w:val="1"/>
      <w:numFmt w:val="decimal"/>
      <w:lvlText w:val="%1 | "/>
      <w:lvlJc w:val="left"/>
      <w:pPr>
        <w:ind w:left="173" w:hanging="173"/>
      </w:pPr>
      <w:rPr>
        <w:rFonts w:hint="default"/>
        <w:b/>
        <w:i w:val="0"/>
        <w:sz w:val="24"/>
      </w:rPr>
    </w:lvl>
    <w:lvl w:ilvl="1">
      <w:start w:val="1"/>
      <w:numFmt w:val="lowerLetter"/>
      <w:pStyle w:val="Listenumros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40E30A04"/>
    <w:multiLevelType w:val="hybridMultilevel"/>
    <w:tmpl w:val="C1DC9CB2"/>
    <w:lvl w:ilvl="0" w:tplc="12083A6C">
      <w:start w:val="1"/>
      <w:numFmt w:val="decimal"/>
      <w:lvlText w:val="%1."/>
      <w:lvlJc w:val="left"/>
      <w:pPr>
        <w:ind w:left="360" w:hanging="360"/>
      </w:pPr>
    </w:lvl>
    <w:lvl w:ilvl="1" w:tplc="A4943314" w:tentative="1">
      <w:start w:val="1"/>
      <w:numFmt w:val="lowerLetter"/>
      <w:lvlText w:val="%2."/>
      <w:lvlJc w:val="left"/>
      <w:pPr>
        <w:ind w:left="1080" w:hanging="360"/>
      </w:pPr>
    </w:lvl>
    <w:lvl w:ilvl="2" w:tplc="15E42AA0" w:tentative="1">
      <w:start w:val="1"/>
      <w:numFmt w:val="lowerRoman"/>
      <w:lvlText w:val="%3."/>
      <w:lvlJc w:val="right"/>
      <w:pPr>
        <w:ind w:left="1800" w:hanging="180"/>
      </w:pPr>
    </w:lvl>
    <w:lvl w:ilvl="3" w:tplc="904C47D2" w:tentative="1">
      <w:start w:val="1"/>
      <w:numFmt w:val="decimal"/>
      <w:lvlText w:val="%4."/>
      <w:lvlJc w:val="left"/>
      <w:pPr>
        <w:ind w:left="2520" w:hanging="360"/>
      </w:pPr>
    </w:lvl>
    <w:lvl w:ilvl="4" w:tplc="B40E35E0" w:tentative="1">
      <w:start w:val="1"/>
      <w:numFmt w:val="lowerLetter"/>
      <w:lvlText w:val="%5."/>
      <w:lvlJc w:val="left"/>
      <w:pPr>
        <w:ind w:left="3240" w:hanging="360"/>
      </w:pPr>
    </w:lvl>
    <w:lvl w:ilvl="5" w:tplc="329AAAF0" w:tentative="1">
      <w:start w:val="1"/>
      <w:numFmt w:val="lowerRoman"/>
      <w:lvlText w:val="%6."/>
      <w:lvlJc w:val="right"/>
      <w:pPr>
        <w:ind w:left="3960" w:hanging="180"/>
      </w:pPr>
    </w:lvl>
    <w:lvl w:ilvl="6" w:tplc="371ECEFC" w:tentative="1">
      <w:start w:val="1"/>
      <w:numFmt w:val="decimal"/>
      <w:lvlText w:val="%7."/>
      <w:lvlJc w:val="left"/>
      <w:pPr>
        <w:ind w:left="4680" w:hanging="360"/>
      </w:pPr>
    </w:lvl>
    <w:lvl w:ilvl="7" w:tplc="1B96AE2A" w:tentative="1">
      <w:start w:val="1"/>
      <w:numFmt w:val="lowerLetter"/>
      <w:lvlText w:val="%8."/>
      <w:lvlJc w:val="left"/>
      <w:pPr>
        <w:ind w:left="5400" w:hanging="360"/>
      </w:pPr>
    </w:lvl>
    <w:lvl w:ilvl="8" w:tplc="2BA26F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68E066A"/>
    <w:multiLevelType w:val="multilevel"/>
    <w:tmpl w:val="CFE2AF2E"/>
    <w:styleLink w:val="Style1"/>
    <w:lvl w:ilvl="0">
      <w:start w:val="1"/>
      <w:numFmt w:val="decimal"/>
      <w:lvlText w:val="%1 | "/>
      <w:lvlJc w:val="left"/>
      <w:pPr>
        <w:ind w:left="454" w:hanging="454"/>
      </w:pPr>
      <w:rPr>
        <w:b/>
        <w:i w:val="0"/>
        <w:color w:val="5A696A" w:themeColor="accent4" w:themeShade="B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550"/>
      </w:pPr>
      <w:rPr>
        <w:b/>
        <w:i w:val="0"/>
        <w:color w:val="5A696A" w:themeColor="accent4" w:themeShade="BF"/>
        <w:sz w:val="22"/>
        <w:szCs w:val="22"/>
      </w:rPr>
    </w:lvl>
    <w:lvl w:ilvl="2">
      <w:start w:val="1"/>
      <w:numFmt w:val="lowerRoman"/>
      <w:lvlText w:val="%3."/>
      <w:lvlJc w:val="left"/>
      <w:pPr>
        <w:ind w:left="1080" w:hanging="343"/>
      </w:pPr>
      <w:rPr>
        <w:b/>
        <w:i w:val="0"/>
        <w:color w:val="5A696A" w:themeColor="accent4" w:themeShade="BF"/>
      </w:rPr>
    </w:lvl>
    <w:lvl w:ilvl="3">
      <w:start w:val="1"/>
      <w:numFmt w:val="bullet"/>
      <w:lvlText w:val="-"/>
      <w:lvlJc w:val="left"/>
      <w:pPr>
        <w:ind w:left="1440" w:hanging="588"/>
      </w:pPr>
      <w:rPr>
        <w:rFonts w:ascii="Tw Cen MT" w:hAnsi="Tw Cen MT" w:hint="default"/>
        <w:color w:val="7A8C8E" w:themeColor="accent4"/>
      </w:rPr>
    </w:lvl>
    <w:lvl w:ilvl="4">
      <w:start w:val="1"/>
      <w:numFmt w:val="lowerLetter"/>
      <w:lvlText w:val="(%5)"/>
      <w:lvlJc w:val="left"/>
      <w:pPr>
        <w:ind w:left="1800" w:hanging="588"/>
      </w:pPr>
    </w:lvl>
    <w:lvl w:ilvl="5">
      <w:start w:val="1"/>
      <w:numFmt w:val="lowerRoman"/>
      <w:lvlText w:val="(%6)"/>
      <w:lvlJc w:val="left"/>
      <w:pPr>
        <w:ind w:left="2160" w:hanging="588"/>
      </w:pPr>
    </w:lvl>
    <w:lvl w:ilvl="6">
      <w:start w:val="1"/>
      <w:numFmt w:val="decimal"/>
      <w:lvlText w:val="%7."/>
      <w:lvlJc w:val="left"/>
      <w:pPr>
        <w:ind w:left="2520" w:hanging="588"/>
      </w:pPr>
    </w:lvl>
    <w:lvl w:ilvl="7">
      <w:start w:val="1"/>
      <w:numFmt w:val="lowerLetter"/>
      <w:lvlText w:val="%8."/>
      <w:lvlJc w:val="left"/>
      <w:pPr>
        <w:ind w:left="2880" w:hanging="588"/>
      </w:pPr>
    </w:lvl>
    <w:lvl w:ilvl="8">
      <w:start w:val="1"/>
      <w:numFmt w:val="lowerRoman"/>
      <w:lvlText w:val="%9."/>
      <w:lvlJc w:val="left"/>
      <w:pPr>
        <w:ind w:left="3240" w:hanging="588"/>
      </w:pPr>
    </w:lvl>
  </w:abstractNum>
  <w:abstractNum w:abstractNumId="22" w15:restartNumberingAfterBreak="0">
    <w:nsid w:val="475B29F5"/>
    <w:multiLevelType w:val="multilevel"/>
    <w:tmpl w:val="C9820F7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F0019B"/>
    <w:multiLevelType w:val="multilevel"/>
    <w:tmpl w:val="7CB49628"/>
    <w:lvl w:ilvl="0">
      <w:start w:val="1"/>
      <w:numFmt w:val="decimal"/>
      <w:lvlText w:val="%1."/>
      <w:lvlJc w:val="left"/>
      <w:pPr>
        <w:ind w:left="56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7D5AF"/>
    <w:multiLevelType w:val="hybridMultilevel"/>
    <w:tmpl w:val="AF3863A4"/>
    <w:lvl w:ilvl="0" w:tplc="E284648C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D9D44B90">
      <w:start w:val="1"/>
      <w:numFmt w:val="lowerLetter"/>
      <w:lvlText w:val="%2."/>
      <w:lvlJc w:val="left"/>
      <w:pPr>
        <w:ind w:left="1440" w:hanging="360"/>
      </w:pPr>
    </w:lvl>
    <w:lvl w:ilvl="2" w:tplc="242CF03C">
      <w:start w:val="1"/>
      <w:numFmt w:val="lowerRoman"/>
      <w:lvlText w:val="%3."/>
      <w:lvlJc w:val="right"/>
      <w:pPr>
        <w:ind w:left="2160" w:hanging="180"/>
      </w:pPr>
    </w:lvl>
    <w:lvl w:ilvl="3" w:tplc="C49ABA42">
      <w:start w:val="1"/>
      <w:numFmt w:val="decimal"/>
      <w:lvlText w:val="%4."/>
      <w:lvlJc w:val="left"/>
      <w:pPr>
        <w:ind w:left="2880" w:hanging="360"/>
      </w:pPr>
    </w:lvl>
    <w:lvl w:ilvl="4" w:tplc="036ED4B6">
      <w:start w:val="1"/>
      <w:numFmt w:val="lowerLetter"/>
      <w:lvlText w:val="%5."/>
      <w:lvlJc w:val="left"/>
      <w:pPr>
        <w:ind w:left="3600" w:hanging="360"/>
      </w:pPr>
    </w:lvl>
    <w:lvl w:ilvl="5" w:tplc="E97A8612">
      <w:start w:val="1"/>
      <w:numFmt w:val="lowerRoman"/>
      <w:lvlText w:val="%6."/>
      <w:lvlJc w:val="right"/>
      <w:pPr>
        <w:ind w:left="4320" w:hanging="180"/>
      </w:pPr>
    </w:lvl>
    <w:lvl w:ilvl="6" w:tplc="F858D610">
      <w:start w:val="1"/>
      <w:numFmt w:val="decimal"/>
      <w:lvlText w:val="%7."/>
      <w:lvlJc w:val="left"/>
      <w:pPr>
        <w:ind w:left="5040" w:hanging="360"/>
      </w:pPr>
    </w:lvl>
    <w:lvl w:ilvl="7" w:tplc="C0668F88">
      <w:start w:val="1"/>
      <w:numFmt w:val="lowerLetter"/>
      <w:lvlText w:val="%8."/>
      <w:lvlJc w:val="left"/>
      <w:pPr>
        <w:ind w:left="5760" w:hanging="360"/>
      </w:pPr>
    </w:lvl>
    <w:lvl w:ilvl="8" w:tplc="C016AB0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E762F"/>
    <w:multiLevelType w:val="multilevel"/>
    <w:tmpl w:val="77627DB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497227"/>
    <w:multiLevelType w:val="hybridMultilevel"/>
    <w:tmpl w:val="7E9C904C"/>
    <w:lvl w:ilvl="0" w:tplc="896673A8">
      <w:start w:val="1"/>
      <w:numFmt w:val="bullet"/>
      <w:lvlText w:val="-"/>
      <w:lvlJc w:val="left"/>
      <w:pPr>
        <w:ind w:left="533" w:hanging="360"/>
      </w:pPr>
      <w:rPr>
        <w:rFonts w:ascii="Calibr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7" w15:restartNumberingAfterBreak="0">
    <w:nsid w:val="52A84D11"/>
    <w:multiLevelType w:val="multilevel"/>
    <w:tmpl w:val="8D988A9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1977479"/>
    <w:multiLevelType w:val="multilevel"/>
    <w:tmpl w:val="4DA63B4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385FDD"/>
    <w:multiLevelType w:val="hybridMultilevel"/>
    <w:tmpl w:val="E8744382"/>
    <w:lvl w:ilvl="0" w:tplc="59964218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22EC4278">
      <w:start w:val="1"/>
      <w:numFmt w:val="lowerLetter"/>
      <w:lvlText w:val="%2."/>
      <w:lvlJc w:val="left"/>
      <w:pPr>
        <w:ind w:left="1440" w:hanging="360"/>
      </w:pPr>
    </w:lvl>
    <w:lvl w:ilvl="2" w:tplc="56440A4A">
      <w:start w:val="1"/>
      <w:numFmt w:val="lowerRoman"/>
      <w:lvlText w:val="%3."/>
      <w:lvlJc w:val="right"/>
      <w:pPr>
        <w:ind w:left="2160" w:hanging="180"/>
      </w:pPr>
    </w:lvl>
    <w:lvl w:ilvl="3" w:tplc="329A9D48">
      <w:start w:val="1"/>
      <w:numFmt w:val="decimal"/>
      <w:lvlText w:val="%4."/>
      <w:lvlJc w:val="left"/>
      <w:pPr>
        <w:ind w:left="2880" w:hanging="360"/>
      </w:pPr>
    </w:lvl>
    <w:lvl w:ilvl="4" w:tplc="782A749E">
      <w:start w:val="1"/>
      <w:numFmt w:val="lowerLetter"/>
      <w:lvlText w:val="%5."/>
      <w:lvlJc w:val="left"/>
      <w:pPr>
        <w:ind w:left="3600" w:hanging="360"/>
      </w:pPr>
    </w:lvl>
    <w:lvl w:ilvl="5" w:tplc="6D9090B8">
      <w:start w:val="1"/>
      <w:numFmt w:val="lowerRoman"/>
      <w:lvlText w:val="%6."/>
      <w:lvlJc w:val="right"/>
      <w:pPr>
        <w:ind w:left="4320" w:hanging="180"/>
      </w:pPr>
    </w:lvl>
    <w:lvl w:ilvl="6" w:tplc="611E5710">
      <w:start w:val="1"/>
      <w:numFmt w:val="decimal"/>
      <w:lvlText w:val="%7."/>
      <w:lvlJc w:val="left"/>
      <w:pPr>
        <w:ind w:left="5040" w:hanging="360"/>
      </w:pPr>
    </w:lvl>
    <w:lvl w:ilvl="7" w:tplc="8AE29F90">
      <w:start w:val="1"/>
      <w:numFmt w:val="lowerLetter"/>
      <w:lvlText w:val="%8."/>
      <w:lvlJc w:val="left"/>
      <w:pPr>
        <w:ind w:left="5760" w:hanging="360"/>
      </w:pPr>
    </w:lvl>
    <w:lvl w:ilvl="8" w:tplc="001C729E">
      <w:start w:val="1"/>
      <w:numFmt w:val="lowerRoman"/>
      <w:lvlText w:val="%9."/>
      <w:lvlJc w:val="right"/>
      <w:pPr>
        <w:ind w:left="6480" w:hanging="180"/>
      </w:pPr>
    </w:lvl>
  </w:abstractNum>
  <w:num w:numId="1" w16cid:durableId="650333018">
    <w:abstractNumId w:val="30"/>
  </w:num>
  <w:num w:numId="2" w16cid:durableId="631788597">
    <w:abstractNumId w:val="24"/>
  </w:num>
  <w:num w:numId="3" w16cid:durableId="1039013645">
    <w:abstractNumId w:val="15"/>
  </w:num>
  <w:num w:numId="4" w16cid:durableId="1216089868">
    <w:abstractNumId w:val="11"/>
  </w:num>
  <w:num w:numId="5" w16cid:durableId="475924621">
    <w:abstractNumId w:val="7"/>
  </w:num>
  <w:num w:numId="6" w16cid:durableId="236012812">
    <w:abstractNumId w:val="6"/>
  </w:num>
  <w:num w:numId="7" w16cid:durableId="739720001">
    <w:abstractNumId w:val="5"/>
  </w:num>
  <w:num w:numId="8" w16cid:durableId="953556705">
    <w:abstractNumId w:val="4"/>
  </w:num>
  <w:num w:numId="9" w16cid:durableId="1247500771">
    <w:abstractNumId w:val="3"/>
  </w:num>
  <w:num w:numId="10" w16cid:durableId="593363026">
    <w:abstractNumId w:val="2"/>
  </w:num>
  <w:num w:numId="11" w16cid:durableId="1147287428">
    <w:abstractNumId w:val="1"/>
  </w:num>
  <w:num w:numId="12" w16cid:durableId="1419063560">
    <w:abstractNumId w:val="0"/>
  </w:num>
  <w:num w:numId="13" w16cid:durableId="1661158504">
    <w:abstractNumId w:val="18"/>
  </w:num>
  <w:num w:numId="14" w16cid:durableId="204098062">
    <w:abstractNumId w:val="13"/>
  </w:num>
  <w:num w:numId="15" w16cid:durableId="78212226">
    <w:abstractNumId w:val="20"/>
  </w:num>
  <w:num w:numId="16" w16cid:durableId="1327975885">
    <w:abstractNumId w:val="28"/>
  </w:num>
  <w:num w:numId="17" w16cid:durableId="1542405210">
    <w:abstractNumId w:val="14"/>
  </w:num>
  <w:num w:numId="18" w16cid:durableId="1056394574">
    <w:abstractNumId w:val="21"/>
  </w:num>
  <w:num w:numId="19" w16cid:durableId="1232891510">
    <w:abstractNumId w:val="8"/>
  </w:num>
  <w:num w:numId="20" w16cid:durableId="372578601">
    <w:abstractNumId w:val="17"/>
  </w:num>
  <w:num w:numId="21" w16cid:durableId="898133848">
    <w:abstractNumId w:val="25"/>
  </w:num>
  <w:num w:numId="22" w16cid:durableId="305014990">
    <w:abstractNumId w:val="12"/>
  </w:num>
  <w:num w:numId="23" w16cid:durableId="1739522392">
    <w:abstractNumId w:val="27"/>
  </w:num>
  <w:num w:numId="24" w16cid:durableId="109663931">
    <w:abstractNumId w:val="9"/>
  </w:num>
  <w:num w:numId="25" w16cid:durableId="412818867">
    <w:abstractNumId w:val="10"/>
  </w:num>
  <w:num w:numId="26" w16cid:durableId="1602303387">
    <w:abstractNumId w:val="29"/>
  </w:num>
  <w:num w:numId="27" w16cid:durableId="165633564">
    <w:abstractNumId w:val="16"/>
  </w:num>
  <w:num w:numId="28" w16cid:durableId="1653871223">
    <w:abstractNumId w:val="22"/>
  </w:num>
  <w:num w:numId="29" w16cid:durableId="1048069534">
    <w:abstractNumId w:val="26"/>
  </w:num>
  <w:num w:numId="30" w16cid:durableId="1952124555">
    <w:abstractNumId w:val="23"/>
  </w:num>
  <w:num w:numId="31" w16cid:durableId="1287544124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47D"/>
    <w:rsid w:val="000000A4"/>
    <w:rsid w:val="00001A86"/>
    <w:rsid w:val="00003220"/>
    <w:rsid w:val="0000418E"/>
    <w:rsid w:val="0000550C"/>
    <w:rsid w:val="000071C4"/>
    <w:rsid w:val="00010270"/>
    <w:rsid w:val="00010586"/>
    <w:rsid w:val="00010A2C"/>
    <w:rsid w:val="00012D13"/>
    <w:rsid w:val="00013370"/>
    <w:rsid w:val="00014A6E"/>
    <w:rsid w:val="0001566F"/>
    <w:rsid w:val="00016839"/>
    <w:rsid w:val="00017DFC"/>
    <w:rsid w:val="00021374"/>
    <w:rsid w:val="00023212"/>
    <w:rsid w:val="000237EE"/>
    <w:rsid w:val="000240D9"/>
    <w:rsid w:val="000264F7"/>
    <w:rsid w:val="000275E4"/>
    <w:rsid w:val="0002774F"/>
    <w:rsid w:val="00030EB8"/>
    <w:rsid w:val="00032571"/>
    <w:rsid w:val="00042FB3"/>
    <w:rsid w:val="00046573"/>
    <w:rsid w:val="00047B0D"/>
    <w:rsid w:val="00055654"/>
    <w:rsid w:val="00057671"/>
    <w:rsid w:val="0007127F"/>
    <w:rsid w:val="0007167C"/>
    <w:rsid w:val="00074C4B"/>
    <w:rsid w:val="0008385F"/>
    <w:rsid w:val="00084752"/>
    <w:rsid w:val="00086540"/>
    <w:rsid w:val="00093E63"/>
    <w:rsid w:val="00094EC2"/>
    <w:rsid w:val="00097927"/>
    <w:rsid w:val="000A014E"/>
    <w:rsid w:val="000B13D2"/>
    <w:rsid w:val="000B2AA2"/>
    <w:rsid w:val="000B58EA"/>
    <w:rsid w:val="000B5CD6"/>
    <w:rsid w:val="000B71EB"/>
    <w:rsid w:val="000C52CE"/>
    <w:rsid w:val="000D0F47"/>
    <w:rsid w:val="000D170A"/>
    <w:rsid w:val="000D28A7"/>
    <w:rsid w:val="000D3785"/>
    <w:rsid w:val="000D445D"/>
    <w:rsid w:val="000D4BE2"/>
    <w:rsid w:val="000D4DE4"/>
    <w:rsid w:val="000D627C"/>
    <w:rsid w:val="000D71BB"/>
    <w:rsid w:val="000E0AE2"/>
    <w:rsid w:val="000E11B6"/>
    <w:rsid w:val="000E3541"/>
    <w:rsid w:val="000E3740"/>
    <w:rsid w:val="000E396E"/>
    <w:rsid w:val="000E504F"/>
    <w:rsid w:val="000E654E"/>
    <w:rsid w:val="000E6C73"/>
    <w:rsid w:val="000F4987"/>
    <w:rsid w:val="000F65EC"/>
    <w:rsid w:val="000F7735"/>
    <w:rsid w:val="00102A6C"/>
    <w:rsid w:val="00103670"/>
    <w:rsid w:val="00107EBF"/>
    <w:rsid w:val="00110559"/>
    <w:rsid w:val="00110BBD"/>
    <w:rsid w:val="0011135A"/>
    <w:rsid w:val="00112296"/>
    <w:rsid w:val="001135BE"/>
    <w:rsid w:val="0011373E"/>
    <w:rsid w:val="0011377B"/>
    <w:rsid w:val="0011573E"/>
    <w:rsid w:val="00124285"/>
    <w:rsid w:val="001242F6"/>
    <w:rsid w:val="001244A4"/>
    <w:rsid w:val="0012634B"/>
    <w:rsid w:val="001269DE"/>
    <w:rsid w:val="00127B33"/>
    <w:rsid w:val="00133855"/>
    <w:rsid w:val="00134566"/>
    <w:rsid w:val="001402FB"/>
    <w:rsid w:val="00140DAE"/>
    <w:rsid w:val="00142B14"/>
    <w:rsid w:val="001442FF"/>
    <w:rsid w:val="00146B3F"/>
    <w:rsid w:val="00146DCE"/>
    <w:rsid w:val="001471E2"/>
    <w:rsid w:val="00147C77"/>
    <w:rsid w:val="0015096E"/>
    <w:rsid w:val="0015180F"/>
    <w:rsid w:val="001658E5"/>
    <w:rsid w:val="00165A4D"/>
    <w:rsid w:val="00165BFA"/>
    <w:rsid w:val="00166553"/>
    <w:rsid w:val="001669E8"/>
    <w:rsid w:val="00167F31"/>
    <w:rsid w:val="001746FC"/>
    <w:rsid w:val="00175663"/>
    <w:rsid w:val="001762A7"/>
    <w:rsid w:val="00176598"/>
    <w:rsid w:val="00176BFD"/>
    <w:rsid w:val="00177448"/>
    <w:rsid w:val="00180C85"/>
    <w:rsid w:val="00182F66"/>
    <w:rsid w:val="00184C77"/>
    <w:rsid w:val="00185FE5"/>
    <w:rsid w:val="00190A8D"/>
    <w:rsid w:val="00191F71"/>
    <w:rsid w:val="00193653"/>
    <w:rsid w:val="001A087D"/>
    <w:rsid w:val="001A1525"/>
    <w:rsid w:val="001A2D64"/>
    <w:rsid w:val="001A3B47"/>
    <w:rsid w:val="001A5BFC"/>
    <w:rsid w:val="001A5CF1"/>
    <w:rsid w:val="001A6AC0"/>
    <w:rsid w:val="001B75AE"/>
    <w:rsid w:val="001C329C"/>
    <w:rsid w:val="001C3327"/>
    <w:rsid w:val="001C43E5"/>
    <w:rsid w:val="001C4800"/>
    <w:rsid w:val="001C7C0E"/>
    <w:rsid w:val="001D0187"/>
    <w:rsid w:val="001D03FE"/>
    <w:rsid w:val="001D22D0"/>
    <w:rsid w:val="001D3DBC"/>
    <w:rsid w:val="001D7730"/>
    <w:rsid w:val="001E132A"/>
    <w:rsid w:val="001E189B"/>
    <w:rsid w:val="001E5249"/>
    <w:rsid w:val="001E58EC"/>
    <w:rsid w:val="001E5C56"/>
    <w:rsid w:val="001E7D29"/>
    <w:rsid w:val="001F23F3"/>
    <w:rsid w:val="001F2A9C"/>
    <w:rsid w:val="001F5A11"/>
    <w:rsid w:val="001F6B2A"/>
    <w:rsid w:val="0020095C"/>
    <w:rsid w:val="00200F65"/>
    <w:rsid w:val="002045DB"/>
    <w:rsid w:val="00204932"/>
    <w:rsid w:val="00222713"/>
    <w:rsid w:val="00222A74"/>
    <w:rsid w:val="0022366B"/>
    <w:rsid w:val="00224B30"/>
    <w:rsid w:val="00225039"/>
    <w:rsid w:val="002311DF"/>
    <w:rsid w:val="00232BCB"/>
    <w:rsid w:val="00236C84"/>
    <w:rsid w:val="002404F5"/>
    <w:rsid w:val="00244802"/>
    <w:rsid w:val="0025230A"/>
    <w:rsid w:val="00253293"/>
    <w:rsid w:val="00254DF1"/>
    <w:rsid w:val="00255ED1"/>
    <w:rsid w:val="002645D1"/>
    <w:rsid w:val="00273B92"/>
    <w:rsid w:val="00274113"/>
    <w:rsid w:val="00275260"/>
    <w:rsid w:val="002764CC"/>
    <w:rsid w:val="00276621"/>
    <w:rsid w:val="00276FA1"/>
    <w:rsid w:val="00281028"/>
    <w:rsid w:val="002841AA"/>
    <w:rsid w:val="00285B87"/>
    <w:rsid w:val="00287BA1"/>
    <w:rsid w:val="00287CA1"/>
    <w:rsid w:val="00291B4A"/>
    <w:rsid w:val="00291BC7"/>
    <w:rsid w:val="00292B88"/>
    <w:rsid w:val="002935B9"/>
    <w:rsid w:val="002951C6"/>
    <w:rsid w:val="00295F61"/>
    <w:rsid w:val="0029616C"/>
    <w:rsid w:val="002A5A95"/>
    <w:rsid w:val="002A5EA7"/>
    <w:rsid w:val="002B2B4C"/>
    <w:rsid w:val="002B47ED"/>
    <w:rsid w:val="002B651B"/>
    <w:rsid w:val="002C10B0"/>
    <w:rsid w:val="002C2857"/>
    <w:rsid w:val="002C2C1C"/>
    <w:rsid w:val="002C3D2A"/>
    <w:rsid w:val="002C3D7E"/>
    <w:rsid w:val="002D4B6B"/>
    <w:rsid w:val="002D705D"/>
    <w:rsid w:val="002E25C2"/>
    <w:rsid w:val="002E25EF"/>
    <w:rsid w:val="002E27B2"/>
    <w:rsid w:val="002E4F42"/>
    <w:rsid w:val="002F39B4"/>
    <w:rsid w:val="002F73E9"/>
    <w:rsid w:val="002F75D2"/>
    <w:rsid w:val="002F76DA"/>
    <w:rsid w:val="00300A6B"/>
    <w:rsid w:val="00301BA8"/>
    <w:rsid w:val="00307317"/>
    <w:rsid w:val="00307465"/>
    <w:rsid w:val="00311D84"/>
    <w:rsid w:val="003130D7"/>
    <w:rsid w:val="00314371"/>
    <w:rsid w:val="00317019"/>
    <w:rsid w:val="003206EE"/>
    <w:rsid w:val="0032131A"/>
    <w:rsid w:val="00321748"/>
    <w:rsid w:val="0032227F"/>
    <w:rsid w:val="00322A42"/>
    <w:rsid w:val="003237F2"/>
    <w:rsid w:val="003239D1"/>
    <w:rsid w:val="00327020"/>
    <w:rsid w:val="00330493"/>
    <w:rsid w:val="003310BF"/>
    <w:rsid w:val="00333DF8"/>
    <w:rsid w:val="00334BE6"/>
    <w:rsid w:val="00335293"/>
    <w:rsid w:val="00335DA8"/>
    <w:rsid w:val="00336B56"/>
    <w:rsid w:val="00341FE3"/>
    <w:rsid w:val="003466FF"/>
    <w:rsid w:val="0035078C"/>
    <w:rsid w:val="00352B99"/>
    <w:rsid w:val="00353AC1"/>
    <w:rsid w:val="00354B19"/>
    <w:rsid w:val="00356E99"/>
    <w:rsid w:val="00357641"/>
    <w:rsid w:val="003603AA"/>
    <w:rsid w:val="00360B6E"/>
    <w:rsid w:val="00361DEE"/>
    <w:rsid w:val="00362AD8"/>
    <w:rsid w:val="003634FC"/>
    <w:rsid w:val="003679EF"/>
    <w:rsid w:val="003743B5"/>
    <w:rsid w:val="003757A0"/>
    <w:rsid w:val="003773B6"/>
    <w:rsid w:val="00381ACA"/>
    <w:rsid w:val="00383843"/>
    <w:rsid w:val="0038488A"/>
    <w:rsid w:val="00386AA9"/>
    <w:rsid w:val="00386ECE"/>
    <w:rsid w:val="00386F26"/>
    <w:rsid w:val="00391729"/>
    <w:rsid w:val="00392571"/>
    <w:rsid w:val="00392D54"/>
    <w:rsid w:val="003949A7"/>
    <w:rsid w:val="00394EF4"/>
    <w:rsid w:val="00395FB5"/>
    <w:rsid w:val="003969F4"/>
    <w:rsid w:val="003A113D"/>
    <w:rsid w:val="003A1474"/>
    <w:rsid w:val="003A1CB3"/>
    <w:rsid w:val="003A3827"/>
    <w:rsid w:val="003A40EB"/>
    <w:rsid w:val="003A4609"/>
    <w:rsid w:val="003A623C"/>
    <w:rsid w:val="003A7F71"/>
    <w:rsid w:val="003B10D8"/>
    <w:rsid w:val="003B5B08"/>
    <w:rsid w:val="003B5F4E"/>
    <w:rsid w:val="003C23C9"/>
    <w:rsid w:val="003C43DF"/>
    <w:rsid w:val="003D1275"/>
    <w:rsid w:val="003D4125"/>
    <w:rsid w:val="003D60DE"/>
    <w:rsid w:val="003D651A"/>
    <w:rsid w:val="003E1716"/>
    <w:rsid w:val="003E1F97"/>
    <w:rsid w:val="003E39FD"/>
    <w:rsid w:val="003E3FE4"/>
    <w:rsid w:val="003E4694"/>
    <w:rsid w:val="003E4AF4"/>
    <w:rsid w:val="003E5EB5"/>
    <w:rsid w:val="003E7111"/>
    <w:rsid w:val="003F176F"/>
    <w:rsid w:val="003F4793"/>
    <w:rsid w:val="003F4933"/>
    <w:rsid w:val="003F5221"/>
    <w:rsid w:val="003F5479"/>
    <w:rsid w:val="003F6647"/>
    <w:rsid w:val="0040331E"/>
    <w:rsid w:val="0040579D"/>
    <w:rsid w:val="00410543"/>
    <w:rsid w:val="00410612"/>
    <w:rsid w:val="00411F8B"/>
    <w:rsid w:val="004140A3"/>
    <w:rsid w:val="00414294"/>
    <w:rsid w:val="004157F5"/>
    <w:rsid w:val="00415B05"/>
    <w:rsid w:val="004203B0"/>
    <w:rsid w:val="00420851"/>
    <w:rsid w:val="00421FAC"/>
    <w:rsid w:val="004230D9"/>
    <w:rsid w:val="0042326F"/>
    <w:rsid w:val="0042337E"/>
    <w:rsid w:val="0042589D"/>
    <w:rsid w:val="0042699C"/>
    <w:rsid w:val="00426B0C"/>
    <w:rsid w:val="004270F0"/>
    <w:rsid w:val="004317B3"/>
    <w:rsid w:val="00433A2A"/>
    <w:rsid w:val="0043437B"/>
    <w:rsid w:val="004371EB"/>
    <w:rsid w:val="00441C75"/>
    <w:rsid w:val="00445374"/>
    <w:rsid w:val="00450670"/>
    <w:rsid w:val="00453AB8"/>
    <w:rsid w:val="00454DE1"/>
    <w:rsid w:val="00457481"/>
    <w:rsid w:val="004605A1"/>
    <w:rsid w:val="0046173E"/>
    <w:rsid w:val="004639DB"/>
    <w:rsid w:val="00465DEC"/>
    <w:rsid w:val="004672B6"/>
    <w:rsid w:val="004701E1"/>
    <w:rsid w:val="0047109F"/>
    <w:rsid w:val="00471EB2"/>
    <w:rsid w:val="004724BD"/>
    <w:rsid w:val="004724EF"/>
    <w:rsid w:val="00475006"/>
    <w:rsid w:val="00477352"/>
    <w:rsid w:val="004779EB"/>
    <w:rsid w:val="00480E9D"/>
    <w:rsid w:val="00483F4B"/>
    <w:rsid w:val="00486719"/>
    <w:rsid w:val="00490B4B"/>
    <w:rsid w:val="00491604"/>
    <w:rsid w:val="00491C23"/>
    <w:rsid w:val="00493864"/>
    <w:rsid w:val="00494BBE"/>
    <w:rsid w:val="00497059"/>
    <w:rsid w:val="004A3495"/>
    <w:rsid w:val="004B2CD1"/>
    <w:rsid w:val="004B598D"/>
    <w:rsid w:val="004B5C09"/>
    <w:rsid w:val="004C3C64"/>
    <w:rsid w:val="004C51EF"/>
    <w:rsid w:val="004C6A28"/>
    <w:rsid w:val="004C7F67"/>
    <w:rsid w:val="004E227E"/>
    <w:rsid w:val="004E3FDB"/>
    <w:rsid w:val="004E6746"/>
    <w:rsid w:val="004E70F7"/>
    <w:rsid w:val="004E747D"/>
    <w:rsid w:val="004E7546"/>
    <w:rsid w:val="004F1062"/>
    <w:rsid w:val="00500DD1"/>
    <w:rsid w:val="0050184E"/>
    <w:rsid w:val="00501A9C"/>
    <w:rsid w:val="00502C20"/>
    <w:rsid w:val="005044E1"/>
    <w:rsid w:val="005104F1"/>
    <w:rsid w:val="00510B01"/>
    <w:rsid w:val="00510F95"/>
    <w:rsid w:val="005113EB"/>
    <w:rsid w:val="005114B6"/>
    <w:rsid w:val="00513D89"/>
    <w:rsid w:val="00514CF3"/>
    <w:rsid w:val="00517388"/>
    <w:rsid w:val="00521AE3"/>
    <w:rsid w:val="00522645"/>
    <w:rsid w:val="00522EBD"/>
    <w:rsid w:val="005237C7"/>
    <w:rsid w:val="00523804"/>
    <w:rsid w:val="0052381D"/>
    <w:rsid w:val="00527694"/>
    <w:rsid w:val="00527975"/>
    <w:rsid w:val="00531445"/>
    <w:rsid w:val="005318D6"/>
    <w:rsid w:val="0053231D"/>
    <w:rsid w:val="00535B54"/>
    <w:rsid w:val="00535B59"/>
    <w:rsid w:val="0054373C"/>
    <w:rsid w:val="0054410D"/>
    <w:rsid w:val="00554276"/>
    <w:rsid w:val="00561C1F"/>
    <w:rsid w:val="00564BCD"/>
    <w:rsid w:val="00564D17"/>
    <w:rsid w:val="00565796"/>
    <w:rsid w:val="00565C0C"/>
    <w:rsid w:val="00570173"/>
    <w:rsid w:val="00571AAC"/>
    <w:rsid w:val="005728BA"/>
    <w:rsid w:val="00575317"/>
    <w:rsid w:val="00576BE6"/>
    <w:rsid w:val="00580EEA"/>
    <w:rsid w:val="00581A52"/>
    <w:rsid w:val="00581C23"/>
    <w:rsid w:val="00583C8C"/>
    <w:rsid w:val="00587621"/>
    <w:rsid w:val="00591106"/>
    <w:rsid w:val="00591FA2"/>
    <w:rsid w:val="00593D7B"/>
    <w:rsid w:val="00595A2B"/>
    <w:rsid w:val="005962D3"/>
    <w:rsid w:val="005A23DD"/>
    <w:rsid w:val="005A2E88"/>
    <w:rsid w:val="005A49C2"/>
    <w:rsid w:val="005A4E25"/>
    <w:rsid w:val="005B267A"/>
    <w:rsid w:val="005B4652"/>
    <w:rsid w:val="005C1500"/>
    <w:rsid w:val="005C377E"/>
    <w:rsid w:val="005C4A0D"/>
    <w:rsid w:val="005C55F4"/>
    <w:rsid w:val="005C6A9A"/>
    <w:rsid w:val="005D0507"/>
    <w:rsid w:val="005D0E84"/>
    <w:rsid w:val="005D38C3"/>
    <w:rsid w:val="005D3902"/>
    <w:rsid w:val="005D517C"/>
    <w:rsid w:val="005D6FB7"/>
    <w:rsid w:val="005D72A1"/>
    <w:rsid w:val="005E0334"/>
    <w:rsid w:val="005E09F4"/>
    <w:rsid w:val="005E0ED9"/>
    <w:rsid w:val="005F25B0"/>
    <w:rsid w:val="005F4992"/>
    <w:rsid w:val="005F710E"/>
    <w:rsid w:val="00601005"/>
    <w:rsid w:val="00602ABB"/>
    <w:rsid w:val="00602AED"/>
    <w:rsid w:val="00605424"/>
    <w:rsid w:val="006112B1"/>
    <w:rsid w:val="006115BC"/>
    <w:rsid w:val="0061327E"/>
    <w:rsid w:val="00614790"/>
    <w:rsid w:val="00616B41"/>
    <w:rsid w:val="00620AE8"/>
    <w:rsid w:val="006271A6"/>
    <w:rsid w:val="00630E10"/>
    <w:rsid w:val="00632B4E"/>
    <w:rsid w:val="006340A1"/>
    <w:rsid w:val="00635E21"/>
    <w:rsid w:val="00645399"/>
    <w:rsid w:val="0064628C"/>
    <w:rsid w:val="00650FAB"/>
    <w:rsid w:val="006515BA"/>
    <w:rsid w:val="00651E1E"/>
    <w:rsid w:val="0065214E"/>
    <w:rsid w:val="00652B01"/>
    <w:rsid w:val="00655EE2"/>
    <w:rsid w:val="00667203"/>
    <w:rsid w:val="006719A8"/>
    <w:rsid w:val="00680296"/>
    <w:rsid w:val="006853BC"/>
    <w:rsid w:val="0068550B"/>
    <w:rsid w:val="00687389"/>
    <w:rsid w:val="006928C1"/>
    <w:rsid w:val="00692AEF"/>
    <w:rsid w:val="006969DB"/>
    <w:rsid w:val="006A44D3"/>
    <w:rsid w:val="006B5487"/>
    <w:rsid w:val="006C07DE"/>
    <w:rsid w:val="006C1F7A"/>
    <w:rsid w:val="006C2494"/>
    <w:rsid w:val="006C3538"/>
    <w:rsid w:val="006C6D7A"/>
    <w:rsid w:val="006C6DF9"/>
    <w:rsid w:val="006D08FC"/>
    <w:rsid w:val="006D1890"/>
    <w:rsid w:val="006D408B"/>
    <w:rsid w:val="006D5463"/>
    <w:rsid w:val="006E00A3"/>
    <w:rsid w:val="006E015E"/>
    <w:rsid w:val="006E06DB"/>
    <w:rsid w:val="006E1DC4"/>
    <w:rsid w:val="006E2EAE"/>
    <w:rsid w:val="006E37FC"/>
    <w:rsid w:val="006F03D4"/>
    <w:rsid w:val="006F167C"/>
    <w:rsid w:val="006F1AD4"/>
    <w:rsid w:val="006F3639"/>
    <w:rsid w:val="006F617C"/>
    <w:rsid w:val="006F6774"/>
    <w:rsid w:val="006F7B63"/>
    <w:rsid w:val="00700B1F"/>
    <w:rsid w:val="0070444D"/>
    <w:rsid w:val="0070447B"/>
    <w:rsid w:val="0071308E"/>
    <w:rsid w:val="007139F9"/>
    <w:rsid w:val="00713F85"/>
    <w:rsid w:val="00716F67"/>
    <w:rsid w:val="00717203"/>
    <w:rsid w:val="0072039D"/>
    <w:rsid w:val="00720C3E"/>
    <w:rsid w:val="00721E72"/>
    <w:rsid w:val="0072450B"/>
    <w:rsid w:val="007257E9"/>
    <w:rsid w:val="007314DC"/>
    <w:rsid w:val="00731C70"/>
    <w:rsid w:val="007339B6"/>
    <w:rsid w:val="00734684"/>
    <w:rsid w:val="00740105"/>
    <w:rsid w:val="007404A8"/>
    <w:rsid w:val="00740705"/>
    <w:rsid w:val="00741A87"/>
    <w:rsid w:val="00741B2E"/>
    <w:rsid w:val="0074403A"/>
    <w:rsid w:val="00744B1E"/>
    <w:rsid w:val="00750DED"/>
    <w:rsid w:val="007560E7"/>
    <w:rsid w:val="00756AD4"/>
    <w:rsid w:val="00756D9C"/>
    <w:rsid w:val="007603C2"/>
    <w:rsid w:val="007619BD"/>
    <w:rsid w:val="00765409"/>
    <w:rsid w:val="00770F78"/>
    <w:rsid w:val="007716DE"/>
    <w:rsid w:val="00771877"/>
    <w:rsid w:val="00771C24"/>
    <w:rsid w:val="007731C3"/>
    <w:rsid w:val="007735AF"/>
    <w:rsid w:val="00775243"/>
    <w:rsid w:val="00775478"/>
    <w:rsid w:val="007762BB"/>
    <w:rsid w:val="00780497"/>
    <w:rsid w:val="007812A1"/>
    <w:rsid w:val="00781863"/>
    <w:rsid w:val="00781FB8"/>
    <w:rsid w:val="007877C3"/>
    <w:rsid w:val="00792701"/>
    <w:rsid w:val="0079271A"/>
    <w:rsid w:val="00795648"/>
    <w:rsid w:val="007961CE"/>
    <w:rsid w:val="00796BA7"/>
    <w:rsid w:val="007976B8"/>
    <w:rsid w:val="007A0D5F"/>
    <w:rsid w:val="007A6967"/>
    <w:rsid w:val="007B0665"/>
    <w:rsid w:val="007B6001"/>
    <w:rsid w:val="007B69AD"/>
    <w:rsid w:val="007C1ACB"/>
    <w:rsid w:val="007C68F5"/>
    <w:rsid w:val="007D0372"/>
    <w:rsid w:val="007D1E52"/>
    <w:rsid w:val="007D2492"/>
    <w:rsid w:val="007D5836"/>
    <w:rsid w:val="007D6DED"/>
    <w:rsid w:val="007E3F87"/>
    <w:rsid w:val="007E50C0"/>
    <w:rsid w:val="007E7C06"/>
    <w:rsid w:val="007F1C0C"/>
    <w:rsid w:val="007F300F"/>
    <w:rsid w:val="007F34A4"/>
    <w:rsid w:val="007F7C85"/>
    <w:rsid w:val="007FD6DC"/>
    <w:rsid w:val="00804791"/>
    <w:rsid w:val="00815563"/>
    <w:rsid w:val="0082090E"/>
    <w:rsid w:val="008240DA"/>
    <w:rsid w:val="0083204C"/>
    <w:rsid w:val="00837C10"/>
    <w:rsid w:val="00841975"/>
    <w:rsid w:val="008422C1"/>
    <w:rsid w:val="008429E5"/>
    <w:rsid w:val="0084366E"/>
    <w:rsid w:val="008451F7"/>
    <w:rsid w:val="0085177B"/>
    <w:rsid w:val="008527AA"/>
    <w:rsid w:val="00856BE2"/>
    <w:rsid w:val="00860B41"/>
    <w:rsid w:val="008622DF"/>
    <w:rsid w:val="008632B2"/>
    <w:rsid w:val="00863681"/>
    <w:rsid w:val="00863B37"/>
    <w:rsid w:val="0086631D"/>
    <w:rsid w:val="008668C4"/>
    <w:rsid w:val="00867638"/>
    <w:rsid w:val="00867EA4"/>
    <w:rsid w:val="00876038"/>
    <w:rsid w:val="00880C14"/>
    <w:rsid w:val="00881250"/>
    <w:rsid w:val="00881527"/>
    <w:rsid w:val="00882026"/>
    <w:rsid w:val="0088667C"/>
    <w:rsid w:val="00890EFA"/>
    <w:rsid w:val="00890F42"/>
    <w:rsid w:val="00891022"/>
    <w:rsid w:val="0089243F"/>
    <w:rsid w:val="008953B1"/>
    <w:rsid w:val="00895E22"/>
    <w:rsid w:val="00897D88"/>
    <w:rsid w:val="008A01E2"/>
    <w:rsid w:val="008A0319"/>
    <w:rsid w:val="008A056A"/>
    <w:rsid w:val="008A4011"/>
    <w:rsid w:val="008A7AF5"/>
    <w:rsid w:val="008B0AAA"/>
    <w:rsid w:val="008B2245"/>
    <w:rsid w:val="008B3B83"/>
    <w:rsid w:val="008B5A95"/>
    <w:rsid w:val="008B73B9"/>
    <w:rsid w:val="008C1705"/>
    <w:rsid w:val="008C56AC"/>
    <w:rsid w:val="008D0732"/>
    <w:rsid w:val="008D16A0"/>
    <w:rsid w:val="008D43E9"/>
    <w:rsid w:val="008E3C0E"/>
    <w:rsid w:val="008E421A"/>
    <w:rsid w:val="008E476B"/>
    <w:rsid w:val="008F0BED"/>
    <w:rsid w:val="008F0F63"/>
    <w:rsid w:val="008F178B"/>
    <w:rsid w:val="008F1BC6"/>
    <w:rsid w:val="008F36B2"/>
    <w:rsid w:val="008F51F4"/>
    <w:rsid w:val="008F6199"/>
    <w:rsid w:val="008F69F9"/>
    <w:rsid w:val="00902480"/>
    <w:rsid w:val="00904D8F"/>
    <w:rsid w:val="0090795D"/>
    <w:rsid w:val="00910E29"/>
    <w:rsid w:val="00911412"/>
    <w:rsid w:val="009122E0"/>
    <w:rsid w:val="00913ADF"/>
    <w:rsid w:val="00920A16"/>
    <w:rsid w:val="00920D8F"/>
    <w:rsid w:val="0092509D"/>
    <w:rsid w:val="0092589B"/>
    <w:rsid w:val="00927C63"/>
    <w:rsid w:val="00927D30"/>
    <w:rsid w:val="00930D32"/>
    <w:rsid w:val="00932234"/>
    <w:rsid w:val="0093225A"/>
    <w:rsid w:val="00932F50"/>
    <w:rsid w:val="00933DFE"/>
    <w:rsid w:val="0093456E"/>
    <w:rsid w:val="00935460"/>
    <w:rsid w:val="009429F2"/>
    <w:rsid w:val="0094637B"/>
    <w:rsid w:val="0094755E"/>
    <w:rsid w:val="009501F6"/>
    <w:rsid w:val="009503CC"/>
    <w:rsid w:val="0095159C"/>
    <w:rsid w:val="00954250"/>
    <w:rsid w:val="009555C1"/>
    <w:rsid w:val="00955A78"/>
    <w:rsid w:val="00963D3D"/>
    <w:rsid w:val="0096578A"/>
    <w:rsid w:val="00966039"/>
    <w:rsid w:val="00966862"/>
    <w:rsid w:val="00967982"/>
    <w:rsid w:val="00971556"/>
    <w:rsid w:val="00983E60"/>
    <w:rsid w:val="00986405"/>
    <w:rsid w:val="00990782"/>
    <w:rsid w:val="00990C4D"/>
    <w:rsid w:val="009921B8"/>
    <w:rsid w:val="00992AF4"/>
    <w:rsid w:val="009945C5"/>
    <w:rsid w:val="009968E0"/>
    <w:rsid w:val="009A3ACA"/>
    <w:rsid w:val="009A7CCD"/>
    <w:rsid w:val="009A7F70"/>
    <w:rsid w:val="009B0E1F"/>
    <w:rsid w:val="009B151D"/>
    <w:rsid w:val="009B184E"/>
    <w:rsid w:val="009B741F"/>
    <w:rsid w:val="009C0FA3"/>
    <w:rsid w:val="009C1CBC"/>
    <w:rsid w:val="009C5953"/>
    <w:rsid w:val="009D151C"/>
    <w:rsid w:val="009D3560"/>
    <w:rsid w:val="009D4984"/>
    <w:rsid w:val="009D6901"/>
    <w:rsid w:val="009D6A48"/>
    <w:rsid w:val="009D6C1A"/>
    <w:rsid w:val="009E3810"/>
    <w:rsid w:val="009E6860"/>
    <w:rsid w:val="009E7041"/>
    <w:rsid w:val="009E7CE5"/>
    <w:rsid w:val="009F3822"/>
    <w:rsid w:val="009F4E19"/>
    <w:rsid w:val="009F57F8"/>
    <w:rsid w:val="00A02696"/>
    <w:rsid w:val="00A07662"/>
    <w:rsid w:val="00A1006B"/>
    <w:rsid w:val="00A10ED9"/>
    <w:rsid w:val="00A13A6A"/>
    <w:rsid w:val="00A14EBE"/>
    <w:rsid w:val="00A15EDE"/>
    <w:rsid w:val="00A210F1"/>
    <w:rsid w:val="00A21B71"/>
    <w:rsid w:val="00A22C4B"/>
    <w:rsid w:val="00A25111"/>
    <w:rsid w:val="00A266C6"/>
    <w:rsid w:val="00A31B00"/>
    <w:rsid w:val="00A330F3"/>
    <w:rsid w:val="00A3439E"/>
    <w:rsid w:val="00A35139"/>
    <w:rsid w:val="00A37797"/>
    <w:rsid w:val="00A37F9E"/>
    <w:rsid w:val="00A40085"/>
    <w:rsid w:val="00A404A3"/>
    <w:rsid w:val="00A40A7F"/>
    <w:rsid w:val="00A41030"/>
    <w:rsid w:val="00A416BB"/>
    <w:rsid w:val="00A4326C"/>
    <w:rsid w:val="00A47DF6"/>
    <w:rsid w:val="00A47E61"/>
    <w:rsid w:val="00A47F57"/>
    <w:rsid w:val="00A52A9B"/>
    <w:rsid w:val="00A549A5"/>
    <w:rsid w:val="00A556FF"/>
    <w:rsid w:val="00A57ECE"/>
    <w:rsid w:val="00A60E11"/>
    <w:rsid w:val="00A61809"/>
    <w:rsid w:val="00A63D35"/>
    <w:rsid w:val="00A64596"/>
    <w:rsid w:val="00A6672C"/>
    <w:rsid w:val="00A6E210"/>
    <w:rsid w:val="00A70229"/>
    <w:rsid w:val="00A72187"/>
    <w:rsid w:val="00A75129"/>
    <w:rsid w:val="00A803F0"/>
    <w:rsid w:val="00A82B37"/>
    <w:rsid w:val="00A83250"/>
    <w:rsid w:val="00A8588C"/>
    <w:rsid w:val="00A87169"/>
    <w:rsid w:val="00A9231C"/>
    <w:rsid w:val="00A92835"/>
    <w:rsid w:val="00A977EF"/>
    <w:rsid w:val="00A97DED"/>
    <w:rsid w:val="00AA2532"/>
    <w:rsid w:val="00AA4B95"/>
    <w:rsid w:val="00AB56B5"/>
    <w:rsid w:val="00AB7DF4"/>
    <w:rsid w:val="00AC35A3"/>
    <w:rsid w:val="00AC58D7"/>
    <w:rsid w:val="00AC62BD"/>
    <w:rsid w:val="00AC6588"/>
    <w:rsid w:val="00AC72FB"/>
    <w:rsid w:val="00AD0AE7"/>
    <w:rsid w:val="00AD1B8D"/>
    <w:rsid w:val="00AD46B0"/>
    <w:rsid w:val="00AD7460"/>
    <w:rsid w:val="00AE1D1F"/>
    <w:rsid w:val="00AE1F88"/>
    <w:rsid w:val="00AE361F"/>
    <w:rsid w:val="00AE518B"/>
    <w:rsid w:val="00AE5370"/>
    <w:rsid w:val="00AF0022"/>
    <w:rsid w:val="00AF441C"/>
    <w:rsid w:val="00AF69C4"/>
    <w:rsid w:val="00B03364"/>
    <w:rsid w:val="00B043A6"/>
    <w:rsid w:val="00B15275"/>
    <w:rsid w:val="00B20C0D"/>
    <w:rsid w:val="00B247A9"/>
    <w:rsid w:val="00B27882"/>
    <w:rsid w:val="00B27F0B"/>
    <w:rsid w:val="00B30A91"/>
    <w:rsid w:val="00B31DF1"/>
    <w:rsid w:val="00B3301C"/>
    <w:rsid w:val="00B4062B"/>
    <w:rsid w:val="00B435B5"/>
    <w:rsid w:val="00B473BF"/>
    <w:rsid w:val="00B565D8"/>
    <w:rsid w:val="00B567CE"/>
    <w:rsid w:val="00B5779A"/>
    <w:rsid w:val="00B64D24"/>
    <w:rsid w:val="00B70012"/>
    <w:rsid w:val="00B7037A"/>
    <w:rsid w:val="00B7147D"/>
    <w:rsid w:val="00B721E2"/>
    <w:rsid w:val="00B739D2"/>
    <w:rsid w:val="00B75624"/>
    <w:rsid w:val="00B75850"/>
    <w:rsid w:val="00B75CFC"/>
    <w:rsid w:val="00B80572"/>
    <w:rsid w:val="00B853F9"/>
    <w:rsid w:val="00B91B93"/>
    <w:rsid w:val="00B92231"/>
    <w:rsid w:val="00B92C00"/>
    <w:rsid w:val="00B96625"/>
    <w:rsid w:val="00BA0D9E"/>
    <w:rsid w:val="00BA1E4B"/>
    <w:rsid w:val="00BA2CE6"/>
    <w:rsid w:val="00BA66EE"/>
    <w:rsid w:val="00BA7406"/>
    <w:rsid w:val="00BB018B"/>
    <w:rsid w:val="00BB2F2E"/>
    <w:rsid w:val="00BB3C62"/>
    <w:rsid w:val="00BB789B"/>
    <w:rsid w:val="00BC1FAD"/>
    <w:rsid w:val="00BC3377"/>
    <w:rsid w:val="00BC3FA5"/>
    <w:rsid w:val="00BD1747"/>
    <w:rsid w:val="00BD200D"/>
    <w:rsid w:val="00BD2B06"/>
    <w:rsid w:val="00BD6F4F"/>
    <w:rsid w:val="00BD7E2E"/>
    <w:rsid w:val="00BE0711"/>
    <w:rsid w:val="00BE35AB"/>
    <w:rsid w:val="00BE367F"/>
    <w:rsid w:val="00BE4681"/>
    <w:rsid w:val="00BF0B20"/>
    <w:rsid w:val="00BF41FA"/>
    <w:rsid w:val="00BF732E"/>
    <w:rsid w:val="00C03F85"/>
    <w:rsid w:val="00C0515C"/>
    <w:rsid w:val="00C07C09"/>
    <w:rsid w:val="00C07EFE"/>
    <w:rsid w:val="00C11B3E"/>
    <w:rsid w:val="00C14973"/>
    <w:rsid w:val="00C1643D"/>
    <w:rsid w:val="00C1647D"/>
    <w:rsid w:val="00C168B4"/>
    <w:rsid w:val="00C1710B"/>
    <w:rsid w:val="00C215F8"/>
    <w:rsid w:val="00C21D9C"/>
    <w:rsid w:val="00C261A9"/>
    <w:rsid w:val="00C3334D"/>
    <w:rsid w:val="00C33F3F"/>
    <w:rsid w:val="00C34A6C"/>
    <w:rsid w:val="00C3544F"/>
    <w:rsid w:val="00C37246"/>
    <w:rsid w:val="00C420A4"/>
    <w:rsid w:val="00C42793"/>
    <w:rsid w:val="00C44286"/>
    <w:rsid w:val="00C459B1"/>
    <w:rsid w:val="00C47127"/>
    <w:rsid w:val="00C47362"/>
    <w:rsid w:val="00C55E24"/>
    <w:rsid w:val="00C601ED"/>
    <w:rsid w:val="00C63727"/>
    <w:rsid w:val="00C638F9"/>
    <w:rsid w:val="00C66B60"/>
    <w:rsid w:val="00C66D82"/>
    <w:rsid w:val="00C73F94"/>
    <w:rsid w:val="00C74756"/>
    <w:rsid w:val="00C771AA"/>
    <w:rsid w:val="00C811A2"/>
    <w:rsid w:val="00C8517B"/>
    <w:rsid w:val="00C87936"/>
    <w:rsid w:val="00C931B8"/>
    <w:rsid w:val="00C9545D"/>
    <w:rsid w:val="00CA1AA6"/>
    <w:rsid w:val="00CA2B64"/>
    <w:rsid w:val="00CA36F5"/>
    <w:rsid w:val="00CA76FD"/>
    <w:rsid w:val="00CB0AC8"/>
    <w:rsid w:val="00CB1B27"/>
    <w:rsid w:val="00CB1EAC"/>
    <w:rsid w:val="00CB3E58"/>
    <w:rsid w:val="00CB5851"/>
    <w:rsid w:val="00CB5CCB"/>
    <w:rsid w:val="00CB64E4"/>
    <w:rsid w:val="00CB651E"/>
    <w:rsid w:val="00CB6947"/>
    <w:rsid w:val="00CB7636"/>
    <w:rsid w:val="00CC1C73"/>
    <w:rsid w:val="00CC3C29"/>
    <w:rsid w:val="00CC4F8C"/>
    <w:rsid w:val="00CD1218"/>
    <w:rsid w:val="00CD4112"/>
    <w:rsid w:val="00CE1A9A"/>
    <w:rsid w:val="00CE4C3D"/>
    <w:rsid w:val="00CE5A5C"/>
    <w:rsid w:val="00CE5DF5"/>
    <w:rsid w:val="00CF0D48"/>
    <w:rsid w:val="00CF117E"/>
    <w:rsid w:val="00CF256E"/>
    <w:rsid w:val="00CF2E8D"/>
    <w:rsid w:val="00CF7FC1"/>
    <w:rsid w:val="00D010F7"/>
    <w:rsid w:val="00D026BF"/>
    <w:rsid w:val="00D0452E"/>
    <w:rsid w:val="00D10349"/>
    <w:rsid w:val="00D1293A"/>
    <w:rsid w:val="00D14CC6"/>
    <w:rsid w:val="00D175AF"/>
    <w:rsid w:val="00D220ED"/>
    <w:rsid w:val="00D23F65"/>
    <w:rsid w:val="00D25025"/>
    <w:rsid w:val="00D257A7"/>
    <w:rsid w:val="00D31AB7"/>
    <w:rsid w:val="00D3488A"/>
    <w:rsid w:val="00D34F85"/>
    <w:rsid w:val="00D35EC8"/>
    <w:rsid w:val="00D45B26"/>
    <w:rsid w:val="00D4766B"/>
    <w:rsid w:val="00D50D23"/>
    <w:rsid w:val="00D512BB"/>
    <w:rsid w:val="00D53571"/>
    <w:rsid w:val="00D54D4C"/>
    <w:rsid w:val="00D60216"/>
    <w:rsid w:val="00D60858"/>
    <w:rsid w:val="00D64720"/>
    <w:rsid w:val="00D67EEE"/>
    <w:rsid w:val="00D7160A"/>
    <w:rsid w:val="00D71E9C"/>
    <w:rsid w:val="00D86499"/>
    <w:rsid w:val="00D867FD"/>
    <w:rsid w:val="00D92687"/>
    <w:rsid w:val="00D930A2"/>
    <w:rsid w:val="00D94215"/>
    <w:rsid w:val="00DA3B1A"/>
    <w:rsid w:val="00DA4110"/>
    <w:rsid w:val="00DA51EB"/>
    <w:rsid w:val="00DA74F3"/>
    <w:rsid w:val="00DB42AA"/>
    <w:rsid w:val="00DB5F0D"/>
    <w:rsid w:val="00DC6078"/>
    <w:rsid w:val="00DC72F9"/>
    <w:rsid w:val="00DC79AD"/>
    <w:rsid w:val="00DD06F1"/>
    <w:rsid w:val="00DD1625"/>
    <w:rsid w:val="00DD2075"/>
    <w:rsid w:val="00DD5E76"/>
    <w:rsid w:val="00DD77D9"/>
    <w:rsid w:val="00DE077D"/>
    <w:rsid w:val="00DE3163"/>
    <w:rsid w:val="00DE40BD"/>
    <w:rsid w:val="00DE48A3"/>
    <w:rsid w:val="00DE546C"/>
    <w:rsid w:val="00DE5670"/>
    <w:rsid w:val="00DE6F25"/>
    <w:rsid w:val="00DF082A"/>
    <w:rsid w:val="00DF1A51"/>
    <w:rsid w:val="00DF2868"/>
    <w:rsid w:val="00DF56A4"/>
    <w:rsid w:val="00E010BE"/>
    <w:rsid w:val="00E02CA5"/>
    <w:rsid w:val="00E0E1D6"/>
    <w:rsid w:val="00E12A6A"/>
    <w:rsid w:val="00E12E70"/>
    <w:rsid w:val="00E13457"/>
    <w:rsid w:val="00E20363"/>
    <w:rsid w:val="00E23048"/>
    <w:rsid w:val="00E30904"/>
    <w:rsid w:val="00E32E8F"/>
    <w:rsid w:val="00E40A55"/>
    <w:rsid w:val="00E43B71"/>
    <w:rsid w:val="00E51F27"/>
    <w:rsid w:val="00E54188"/>
    <w:rsid w:val="00E54A89"/>
    <w:rsid w:val="00E557A0"/>
    <w:rsid w:val="00E570B5"/>
    <w:rsid w:val="00E577EC"/>
    <w:rsid w:val="00E70802"/>
    <w:rsid w:val="00E717E8"/>
    <w:rsid w:val="00E71CE4"/>
    <w:rsid w:val="00E73C0A"/>
    <w:rsid w:val="00E80C13"/>
    <w:rsid w:val="00E8292F"/>
    <w:rsid w:val="00E847CD"/>
    <w:rsid w:val="00E8553A"/>
    <w:rsid w:val="00E86CA7"/>
    <w:rsid w:val="00E907BC"/>
    <w:rsid w:val="00E95F82"/>
    <w:rsid w:val="00EA1109"/>
    <w:rsid w:val="00EA32DF"/>
    <w:rsid w:val="00EA3D8A"/>
    <w:rsid w:val="00EA4927"/>
    <w:rsid w:val="00EA6E11"/>
    <w:rsid w:val="00EA75AF"/>
    <w:rsid w:val="00EC4AC2"/>
    <w:rsid w:val="00EC509C"/>
    <w:rsid w:val="00EC6C4A"/>
    <w:rsid w:val="00EC7D52"/>
    <w:rsid w:val="00ED0FB3"/>
    <w:rsid w:val="00ED4150"/>
    <w:rsid w:val="00ED6BDF"/>
    <w:rsid w:val="00EE12F2"/>
    <w:rsid w:val="00EE5418"/>
    <w:rsid w:val="00EE6D72"/>
    <w:rsid w:val="00EE7F53"/>
    <w:rsid w:val="00EF2575"/>
    <w:rsid w:val="00EF39AF"/>
    <w:rsid w:val="00EF6435"/>
    <w:rsid w:val="00EF6A64"/>
    <w:rsid w:val="00EF7D06"/>
    <w:rsid w:val="00F04FE7"/>
    <w:rsid w:val="00F06714"/>
    <w:rsid w:val="00F070B5"/>
    <w:rsid w:val="00F10F6B"/>
    <w:rsid w:val="00F16D47"/>
    <w:rsid w:val="00F17EC5"/>
    <w:rsid w:val="00F20054"/>
    <w:rsid w:val="00F22521"/>
    <w:rsid w:val="00F23697"/>
    <w:rsid w:val="00F236A1"/>
    <w:rsid w:val="00F23E66"/>
    <w:rsid w:val="00F32527"/>
    <w:rsid w:val="00F3484D"/>
    <w:rsid w:val="00F36BB7"/>
    <w:rsid w:val="00F3AB8C"/>
    <w:rsid w:val="00F41A8F"/>
    <w:rsid w:val="00F41E83"/>
    <w:rsid w:val="00F42192"/>
    <w:rsid w:val="00F4C43D"/>
    <w:rsid w:val="00F56E5F"/>
    <w:rsid w:val="00F750FC"/>
    <w:rsid w:val="00F86A8D"/>
    <w:rsid w:val="00F87EAA"/>
    <w:rsid w:val="00F90A86"/>
    <w:rsid w:val="00F92B25"/>
    <w:rsid w:val="00F931B7"/>
    <w:rsid w:val="00F93D79"/>
    <w:rsid w:val="00FA6986"/>
    <w:rsid w:val="00FB06F0"/>
    <w:rsid w:val="00FB14D6"/>
    <w:rsid w:val="00FB2FB0"/>
    <w:rsid w:val="00FB3809"/>
    <w:rsid w:val="00FB3F0F"/>
    <w:rsid w:val="00FB636A"/>
    <w:rsid w:val="00FC1210"/>
    <w:rsid w:val="00FC254F"/>
    <w:rsid w:val="00FC52D4"/>
    <w:rsid w:val="00FC5DE5"/>
    <w:rsid w:val="00FC6466"/>
    <w:rsid w:val="00FD0FD4"/>
    <w:rsid w:val="00FD19EB"/>
    <w:rsid w:val="00FD6CAB"/>
    <w:rsid w:val="00FE2F02"/>
    <w:rsid w:val="00FE3B3E"/>
    <w:rsid w:val="00FE435A"/>
    <w:rsid w:val="00FE5DA3"/>
    <w:rsid w:val="00FE6798"/>
    <w:rsid w:val="00FE6B6C"/>
    <w:rsid w:val="00FE7313"/>
    <w:rsid w:val="00FF4099"/>
    <w:rsid w:val="00FF4B2D"/>
    <w:rsid w:val="00FF5FFB"/>
    <w:rsid w:val="00FF7B6B"/>
    <w:rsid w:val="0104C810"/>
    <w:rsid w:val="010FC097"/>
    <w:rsid w:val="011E8D2C"/>
    <w:rsid w:val="012D2D05"/>
    <w:rsid w:val="013161F0"/>
    <w:rsid w:val="013890CA"/>
    <w:rsid w:val="0153B4A0"/>
    <w:rsid w:val="015BEA7B"/>
    <w:rsid w:val="0189E3C8"/>
    <w:rsid w:val="01F7FC89"/>
    <w:rsid w:val="024750E0"/>
    <w:rsid w:val="026317B7"/>
    <w:rsid w:val="02659EB4"/>
    <w:rsid w:val="027A229A"/>
    <w:rsid w:val="028F8951"/>
    <w:rsid w:val="02E5B172"/>
    <w:rsid w:val="02EF6979"/>
    <w:rsid w:val="02F829C7"/>
    <w:rsid w:val="03023B42"/>
    <w:rsid w:val="0340882E"/>
    <w:rsid w:val="0347B03B"/>
    <w:rsid w:val="034A3A41"/>
    <w:rsid w:val="034F8565"/>
    <w:rsid w:val="037301FC"/>
    <w:rsid w:val="03976619"/>
    <w:rsid w:val="03AF142E"/>
    <w:rsid w:val="03C00E78"/>
    <w:rsid w:val="03F7AB2F"/>
    <w:rsid w:val="042FCD69"/>
    <w:rsid w:val="043B424A"/>
    <w:rsid w:val="047D2513"/>
    <w:rsid w:val="048E8FE0"/>
    <w:rsid w:val="04EB6E22"/>
    <w:rsid w:val="04F60C8E"/>
    <w:rsid w:val="04FAE376"/>
    <w:rsid w:val="050BDBCC"/>
    <w:rsid w:val="053362D0"/>
    <w:rsid w:val="055BDED9"/>
    <w:rsid w:val="05CD9086"/>
    <w:rsid w:val="060AF212"/>
    <w:rsid w:val="061B2F75"/>
    <w:rsid w:val="062FCA89"/>
    <w:rsid w:val="06344D97"/>
    <w:rsid w:val="068A8026"/>
    <w:rsid w:val="06A049BD"/>
    <w:rsid w:val="06A59693"/>
    <w:rsid w:val="06B7E77C"/>
    <w:rsid w:val="0709DB98"/>
    <w:rsid w:val="0745A435"/>
    <w:rsid w:val="0746D0F1"/>
    <w:rsid w:val="079703D2"/>
    <w:rsid w:val="079DA3DE"/>
    <w:rsid w:val="07AB0497"/>
    <w:rsid w:val="0812A6BD"/>
    <w:rsid w:val="081ED33B"/>
    <w:rsid w:val="08328438"/>
    <w:rsid w:val="08DA46C1"/>
    <w:rsid w:val="08E2A152"/>
    <w:rsid w:val="08EABA4A"/>
    <w:rsid w:val="08FE9F1E"/>
    <w:rsid w:val="09148C6A"/>
    <w:rsid w:val="091D3AA8"/>
    <w:rsid w:val="091E0A5D"/>
    <w:rsid w:val="09399E9A"/>
    <w:rsid w:val="09ACF3D1"/>
    <w:rsid w:val="09C523AC"/>
    <w:rsid w:val="09F5991C"/>
    <w:rsid w:val="0A2B87F7"/>
    <w:rsid w:val="0A364B00"/>
    <w:rsid w:val="0A54061B"/>
    <w:rsid w:val="0A9D50F4"/>
    <w:rsid w:val="0AA0B000"/>
    <w:rsid w:val="0ABE6AC1"/>
    <w:rsid w:val="0AD56EFB"/>
    <w:rsid w:val="0B02CCC1"/>
    <w:rsid w:val="0B12DE06"/>
    <w:rsid w:val="0B2880AA"/>
    <w:rsid w:val="0B418749"/>
    <w:rsid w:val="0B530D64"/>
    <w:rsid w:val="0B7F6A95"/>
    <w:rsid w:val="0B8E9462"/>
    <w:rsid w:val="0BF55956"/>
    <w:rsid w:val="0BFEDDFF"/>
    <w:rsid w:val="0C17F607"/>
    <w:rsid w:val="0C477AB7"/>
    <w:rsid w:val="0C47F5B6"/>
    <w:rsid w:val="0C4D1098"/>
    <w:rsid w:val="0C6DCA7B"/>
    <w:rsid w:val="0C98A369"/>
    <w:rsid w:val="0CD723F2"/>
    <w:rsid w:val="0CF775AB"/>
    <w:rsid w:val="0D4F34BA"/>
    <w:rsid w:val="0D6ED143"/>
    <w:rsid w:val="0DA6629F"/>
    <w:rsid w:val="0DAB5BE1"/>
    <w:rsid w:val="0DADB7E4"/>
    <w:rsid w:val="0E1A35A5"/>
    <w:rsid w:val="0E30871E"/>
    <w:rsid w:val="0E45CD06"/>
    <w:rsid w:val="0EACD68E"/>
    <w:rsid w:val="0F1B7103"/>
    <w:rsid w:val="0F6DE0A2"/>
    <w:rsid w:val="0F83CDEE"/>
    <w:rsid w:val="0F8CE090"/>
    <w:rsid w:val="0FEA58CA"/>
    <w:rsid w:val="1020599D"/>
    <w:rsid w:val="102F166D"/>
    <w:rsid w:val="109040D8"/>
    <w:rsid w:val="10B666BA"/>
    <w:rsid w:val="10E34B70"/>
    <w:rsid w:val="10E558A6"/>
    <w:rsid w:val="111F9E4F"/>
    <w:rsid w:val="11502428"/>
    <w:rsid w:val="11CAE6CE"/>
    <w:rsid w:val="120227A4"/>
    <w:rsid w:val="1213E8AE"/>
    <w:rsid w:val="12298A27"/>
    <w:rsid w:val="12427787"/>
    <w:rsid w:val="125311C5"/>
    <w:rsid w:val="1263FACC"/>
    <w:rsid w:val="12650183"/>
    <w:rsid w:val="128ED70E"/>
    <w:rsid w:val="12C1B476"/>
    <w:rsid w:val="1345CEA1"/>
    <w:rsid w:val="13660572"/>
    <w:rsid w:val="13960946"/>
    <w:rsid w:val="13AD89E3"/>
    <w:rsid w:val="13CE5E50"/>
    <w:rsid w:val="13FC9422"/>
    <w:rsid w:val="14BB0BB0"/>
    <w:rsid w:val="1535406F"/>
    <w:rsid w:val="154D122C"/>
    <w:rsid w:val="1589D7B1"/>
    <w:rsid w:val="15A9DD02"/>
    <w:rsid w:val="15C3F9C9"/>
    <w:rsid w:val="1760CC5C"/>
    <w:rsid w:val="1762AB9F"/>
    <w:rsid w:val="1777D9AC"/>
    <w:rsid w:val="17CE590E"/>
    <w:rsid w:val="1861BC36"/>
    <w:rsid w:val="187228A7"/>
    <w:rsid w:val="18E7572D"/>
    <w:rsid w:val="18F06A8B"/>
    <w:rsid w:val="1927FA79"/>
    <w:rsid w:val="1928B9F8"/>
    <w:rsid w:val="19C37230"/>
    <w:rsid w:val="19C89B70"/>
    <w:rsid w:val="19D5F8B3"/>
    <w:rsid w:val="1A08B192"/>
    <w:rsid w:val="1A438557"/>
    <w:rsid w:val="1A6BD5A6"/>
    <w:rsid w:val="1AD002EB"/>
    <w:rsid w:val="1AF4DEB3"/>
    <w:rsid w:val="1B0B1EAB"/>
    <w:rsid w:val="1B0F1412"/>
    <w:rsid w:val="1B135B36"/>
    <w:rsid w:val="1B57AB13"/>
    <w:rsid w:val="1B71C914"/>
    <w:rsid w:val="1B8C7485"/>
    <w:rsid w:val="1C326767"/>
    <w:rsid w:val="1C5F9B3B"/>
    <w:rsid w:val="1C6D60D5"/>
    <w:rsid w:val="1C8D2666"/>
    <w:rsid w:val="1CABDE3C"/>
    <w:rsid w:val="1CAC95B7"/>
    <w:rsid w:val="1CED321A"/>
    <w:rsid w:val="1D003C32"/>
    <w:rsid w:val="1D51C525"/>
    <w:rsid w:val="1D6BD9B1"/>
    <w:rsid w:val="1DD7C8FB"/>
    <w:rsid w:val="1E797648"/>
    <w:rsid w:val="1E82E436"/>
    <w:rsid w:val="1E9B771D"/>
    <w:rsid w:val="1EAC260F"/>
    <w:rsid w:val="1F620260"/>
    <w:rsid w:val="1F73F935"/>
    <w:rsid w:val="1F973BFD"/>
    <w:rsid w:val="1FF37F7F"/>
    <w:rsid w:val="203A46A5"/>
    <w:rsid w:val="205161CC"/>
    <w:rsid w:val="20618077"/>
    <w:rsid w:val="206FD9D9"/>
    <w:rsid w:val="208DB4AB"/>
    <w:rsid w:val="20DBCD34"/>
    <w:rsid w:val="212220CC"/>
    <w:rsid w:val="21261C12"/>
    <w:rsid w:val="2179B5B9"/>
    <w:rsid w:val="218F6542"/>
    <w:rsid w:val="2240E288"/>
    <w:rsid w:val="225A96CA"/>
    <w:rsid w:val="225F6E35"/>
    <w:rsid w:val="22A8931C"/>
    <w:rsid w:val="22AF09C5"/>
    <w:rsid w:val="22C4942F"/>
    <w:rsid w:val="22DCF227"/>
    <w:rsid w:val="22EFDC45"/>
    <w:rsid w:val="23147CA3"/>
    <w:rsid w:val="23279889"/>
    <w:rsid w:val="237455FB"/>
    <w:rsid w:val="2385B9CA"/>
    <w:rsid w:val="23A365B8"/>
    <w:rsid w:val="23A7F652"/>
    <w:rsid w:val="23FB3E96"/>
    <w:rsid w:val="2438FD82"/>
    <w:rsid w:val="24476A58"/>
    <w:rsid w:val="2468B066"/>
    <w:rsid w:val="246B6C9F"/>
    <w:rsid w:val="2494D3B4"/>
    <w:rsid w:val="2509A557"/>
    <w:rsid w:val="251B6793"/>
    <w:rsid w:val="2538302C"/>
    <w:rsid w:val="2552287F"/>
    <w:rsid w:val="256F4930"/>
    <w:rsid w:val="25AE884D"/>
    <w:rsid w:val="25AE97E7"/>
    <w:rsid w:val="25C00F31"/>
    <w:rsid w:val="265EF8FE"/>
    <w:rsid w:val="266D0B2B"/>
    <w:rsid w:val="269EDDFD"/>
    <w:rsid w:val="26B04BA5"/>
    <w:rsid w:val="26E3CDD2"/>
    <w:rsid w:val="26EA1398"/>
    <w:rsid w:val="26EBBB58"/>
    <w:rsid w:val="27033BF5"/>
    <w:rsid w:val="2706AF41"/>
    <w:rsid w:val="270BBFF8"/>
    <w:rsid w:val="278E20AD"/>
    <w:rsid w:val="27A0C03D"/>
    <w:rsid w:val="27C4DA84"/>
    <w:rsid w:val="2810BDC2"/>
    <w:rsid w:val="283AAE5E"/>
    <w:rsid w:val="283BF57C"/>
    <w:rsid w:val="2882D944"/>
    <w:rsid w:val="2895803E"/>
    <w:rsid w:val="2896FBAF"/>
    <w:rsid w:val="28A0AA42"/>
    <w:rsid w:val="28AEE09B"/>
    <w:rsid w:val="28B0AFF1"/>
    <w:rsid w:val="28EB6B86"/>
    <w:rsid w:val="290C6EA5"/>
    <w:rsid w:val="295AF00B"/>
    <w:rsid w:val="2982091D"/>
    <w:rsid w:val="2982BED7"/>
    <w:rsid w:val="29DE3393"/>
    <w:rsid w:val="29F611CA"/>
    <w:rsid w:val="2A16BC1F"/>
    <w:rsid w:val="2A348EC5"/>
    <w:rsid w:val="2A3E21AB"/>
    <w:rsid w:val="2A7CF784"/>
    <w:rsid w:val="2ACA5940"/>
    <w:rsid w:val="2AE04795"/>
    <w:rsid w:val="2AF6C06C"/>
    <w:rsid w:val="2B0C1454"/>
    <w:rsid w:val="2B4E0760"/>
    <w:rsid w:val="2B7DBB7F"/>
    <w:rsid w:val="2B975A48"/>
    <w:rsid w:val="2B9D0644"/>
    <w:rsid w:val="2BA151A9"/>
    <w:rsid w:val="2BC784C7"/>
    <w:rsid w:val="2BE57F77"/>
    <w:rsid w:val="2BFD5288"/>
    <w:rsid w:val="2C484CE6"/>
    <w:rsid w:val="2C5A26BF"/>
    <w:rsid w:val="2C7916D0"/>
    <w:rsid w:val="2C944A29"/>
    <w:rsid w:val="2CB8B2EC"/>
    <w:rsid w:val="2CBA4683"/>
    <w:rsid w:val="2D90BFBD"/>
    <w:rsid w:val="2DD7232F"/>
    <w:rsid w:val="2DEE49BD"/>
    <w:rsid w:val="2DFDA618"/>
    <w:rsid w:val="2E301A8A"/>
    <w:rsid w:val="2E451AAF"/>
    <w:rsid w:val="2E46173D"/>
    <w:rsid w:val="2EB3B734"/>
    <w:rsid w:val="2EBF55AD"/>
    <w:rsid w:val="2ECC9C4E"/>
    <w:rsid w:val="2EDF354D"/>
    <w:rsid w:val="2F0BA4A2"/>
    <w:rsid w:val="2F1D2039"/>
    <w:rsid w:val="2F20E036"/>
    <w:rsid w:val="2F3EE32E"/>
    <w:rsid w:val="2F407DF6"/>
    <w:rsid w:val="2F724309"/>
    <w:rsid w:val="2F796831"/>
    <w:rsid w:val="2F8E608C"/>
    <w:rsid w:val="2F92B564"/>
    <w:rsid w:val="2F9C48A0"/>
    <w:rsid w:val="2FE8E870"/>
    <w:rsid w:val="2FF172AB"/>
    <w:rsid w:val="3008F5A6"/>
    <w:rsid w:val="30217883"/>
    <w:rsid w:val="304E5D39"/>
    <w:rsid w:val="30E50D94"/>
    <w:rsid w:val="30EBF107"/>
    <w:rsid w:val="3123C81C"/>
    <w:rsid w:val="312B4FEA"/>
    <w:rsid w:val="312D0D36"/>
    <w:rsid w:val="31442D62"/>
    <w:rsid w:val="31B37B24"/>
    <w:rsid w:val="31CBD58A"/>
    <w:rsid w:val="3210932D"/>
    <w:rsid w:val="3221C41C"/>
    <w:rsid w:val="3221CE04"/>
    <w:rsid w:val="323DDDF5"/>
    <w:rsid w:val="3244D819"/>
    <w:rsid w:val="3254C0FB"/>
    <w:rsid w:val="32814CE0"/>
    <w:rsid w:val="32DEF697"/>
    <w:rsid w:val="32E5CCD4"/>
    <w:rsid w:val="33226F94"/>
    <w:rsid w:val="334862A4"/>
    <w:rsid w:val="33591945"/>
    <w:rsid w:val="33B47CCB"/>
    <w:rsid w:val="33CAC5CC"/>
    <w:rsid w:val="33F36298"/>
    <w:rsid w:val="344713B9"/>
    <w:rsid w:val="3455F49C"/>
    <w:rsid w:val="345B68DE"/>
    <w:rsid w:val="34705592"/>
    <w:rsid w:val="348A352F"/>
    <w:rsid w:val="34CC01B5"/>
    <w:rsid w:val="34DC24D4"/>
    <w:rsid w:val="3513DA40"/>
    <w:rsid w:val="35646701"/>
    <w:rsid w:val="358E56A4"/>
    <w:rsid w:val="36104940"/>
    <w:rsid w:val="363C2299"/>
    <w:rsid w:val="3669A59A"/>
    <w:rsid w:val="36972CD5"/>
    <w:rsid w:val="36A775A3"/>
    <w:rsid w:val="36FB39F1"/>
    <w:rsid w:val="37003762"/>
    <w:rsid w:val="371E79A6"/>
    <w:rsid w:val="3797DCD8"/>
    <w:rsid w:val="37CC14FB"/>
    <w:rsid w:val="37D48C32"/>
    <w:rsid w:val="3899FAF3"/>
    <w:rsid w:val="38B97BD0"/>
    <w:rsid w:val="38CEC141"/>
    <w:rsid w:val="39025CD3"/>
    <w:rsid w:val="3938CFC0"/>
    <w:rsid w:val="393E4F55"/>
    <w:rsid w:val="39786CDE"/>
    <w:rsid w:val="397FD1FD"/>
    <w:rsid w:val="39AF326C"/>
    <w:rsid w:val="39DEB6F0"/>
    <w:rsid w:val="39E9940B"/>
    <w:rsid w:val="39FD2D05"/>
    <w:rsid w:val="3A50DD60"/>
    <w:rsid w:val="3A6C94B9"/>
    <w:rsid w:val="3A7E1131"/>
    <w:rsid w:val="3A9B827B"/>
    <w:rsid w:val="3ACF7D9A"/>
    <w:rsid w:val="3AFE58E5"/>
    <w:rsid w:val="3B1C0939"/>
    <w:rsid w:val="3B8AECA3"/>
    <w:rsid w:val="3BB77573"/>
    <w:rsid w:val="3BC4D626"/>
    <w:rsid w:val="3BD09DD0"/>
    <w:rsid w:val="3BECADC1"/>
    <w:rsid w:val="3BFE9A58"/>
    <w:rsid w:val="3C8113C3"/>
    <w:rsid w:val="3C9656E9"/>
    <w:rsid w:val="3CAE18CB"/>
    <w:rsid w:val="3CD32375"/>
    <w:rsid w:val="3D525030"/>
    <w:rsid w:val="3D52756F"/>
    <w:rsid w:val="3D9BC048"/>
    <w:rsid w:val="3DAA683F"/>
    <w:rsid w:val="3DE3C027"/>
    <w:rsid w:val="3DE922C7"/>
    <w:rsid w:val="3E25AF5F"/>
    <w:rsid w:val="3E3C4AEA"/>
    <w:rsid w:val="3E3FA37B"/>
    <w:rsid w:val="3E4A137C"/>
    <w:rsid w:val="3E9F636B"/>
    <w:rsid w:val="3EBBF195"/>
    <w:rsid w:val="3EDF0AFE"/>
    <w:rsid w:val="3F4B6FAA"/>
    <w:rsid w:val="3FB04C00"/>
    <w:rsid w:val="3FB12FAC"/>
    <w:rsid w:val="3FF57B43"/>
    <w:rsid w:val="4035E2B5"/>
    <w:rsid w:val="404A64B3"/>
    <w:rsid w:val="409EDDA6"/>
    <w:rsid w:val="40E9AD8A"/>
    <w:rsid w:val="40F699A4"/>
    <w:rsid w:val="410C0CBA"/>
    <w:rsid w:val="413A1125"/>
    <w:rsid w:val="41636C45"/>
    <w:rsid w:val="418A8237"/>
    <w:rsid w:val="418B4ABD"/>
    <w:rsid w:val="41A3609E"/>
    <w:rsid w:val="42037279"/>
    <w:rsid w:val="424AD78F"/>
    <w:rsid w:val="424E1C83"/>
    <w:rsid w:val="43096ACA"/>
    <w:rsid w:val="43C81D39"/>
    <w:rsid w:val="442EDA04"/>
    <w:rsid w:val="4480CBE2"/>
    <w:rsid w:val="44C981DC"/>
    <w:rsid w:val="44DE355A"/>
    <w:rsid w:val="44DE75A7"/>
    <w:rsid w:val="44E39513"/>
    <w:rsid w:val="45382EE2"/>
    <w:rsid w:val="455F8AE5"/>
    <w:rsid w:val="45686D24"/>
    <w:rsid w:val="45E5470F"/>
    <w:rsid w:val="45FF95DD"/>
    <w:rsid w:val="4609C5E6"/>
    <w:rsid w:val="4660DD5E"/>
    <w:rsid w:val="467F6574"/>
    <w:rsid w:val="468FFA1E"/>
    <w:rsid w:val="46E1E01B"/>
    <w:rsid w:val="46E8ED43"/>
    <w:rsid w:val="473C8AF6"/>
    <w:rsid w:val="4794D845"/>
    <w:rsid w:val="47DDDFD6"/>
    <w:rsid w:val="481247D0"/>
    <w:rsid w:val="4812A222"/>
    <w:rsid w:val="4818BD56"/>
    <w:rsid w:val="483218DB"/>
    <w:rsid w:val="4836A423"/>
    <w:rsid w:val="48565A47"/>
    <w:rsid w:val="486728C3"/>
    <w:rsid w:val="487A5186"/>
    <w:rsid w:val="489BD1B4"/>
    <w:rsid w:val="48B11D92"/>
    <w:rsid w:val="48B1DD11"/>
    <w:rsid w:val="48B3CB21"/>
    <w:rsid w:val="48CB30C9"/>
    <w:rsid w:val="4901AB89"/>
    <w:rsid w:val="495F83F1"/>
    <w:rsid w:val="49709311"/>
    <w:rsid w:val="498AB916"/>
    <w:rsid w:val="49987E20"/>
    <w:rsid w:val="499DB27E"/>
    <w:rsid w:val="49B1EEEB"/>
    <w:rsid w:val="49B4C0DF"/>
    <w:rsid w:val="4A35FB7D"/>
    <w:rsid w:val="4B104106"/>
    <w:rsid w:val="4B37EF48"/>
    <w:rsid w:val="4B636B41"/>
    <w:rsid w:val="4C1B0CDC"/>
    <w:rsid w:val="4C6D1F7E"/>
    <w:rsid w:val="4CC0668C"/>
    <w:rsid w:val="4CEC61A1"/>
    <w:rsid w:val="4CF72063"/>
    <w:rsid w:val="4D0A9FF2"/>
    <w:rsid w:val="4D4D70EA"/>
    <w:rsid w:val="4D71D6AA"/>
    <w:rsid w:val="4E81E3A6"/>
    <w:rsid w:val="4E883202"/>
    <w:rsid w:val="4EA223C5"/>
    <w:rsid w:val="4EBFA579"/>
    <w:rsid w:val="4F0539FF"/>
    <w:rsid w:val="4F0ED2B9"/>
    <w:rsid w:val="4F221965"/>
    <w:rsid w:val="4F2C9F8B"/>
    <w:rsid w:val="4F3AFE32"/>
    <w:rsid w:val="4FA30478"/>
    <w:rsid w:val="4FA7D7B0"/>
    <w:rsid w:val="4FBC1479"/>
    <w:rsid w:val="4FE7EDD2"/>
    <w:rsid w:val="500AA6DE"/>
    <w:rsid w:val="505B75DA"/>
    <w:rsid w:val="50A06000"/>
    <w:rsid w:val="50AB43E5"/>
    <w:rsid w:val="50CF2794"/>
    <w:rsid w:val="51090827"/>
    <w:rsid w:val="51323B32"/>
    <w:rsid w:val="5142ABF2"/>
    <w:rsid w:val="51861083"/>
    <w:rsid w:val="51A6773F"/>
    <w:rsid w:val="51C171EE"/>
    <w:rsid w:val="51D84F02"/>
    <w:rsid w:val="51DE1115"/>
    <w:rsid w:val="51F5157D"/>
    <w:rsid w:val="52124C1C"/>
    <w:rsid w:val="522126E1"/>
    <w:rsid w:val="522DC7CF"/>
    <w:rsid w:val="52312565"/>
    <w:rsid w:val="5244C847"/>
    <w:rsid w:val="5281A340"/>
    <w:rsid w:val="52AD475B"/>
    <w:rsid w:val="52FB12E4"/>
    <w:rsid w:val="5324D60A"/>
    <w:rsid w:val="535C8E58"/>
    <w:rsid w:val="53632EBC"/>
    <w:rsid w:val="53678841"/>
    <w:rsid w:val="5393169C"/>
    <w:rsid w:val="5398C276"/>
    <w:rsid w:val="53E5A923"/>
    <w:rsid w:val="53F275BC"/>
    <w:rsid w:val="5408BE4B"/>
    <w:rsid w:val="540B384A"/>
    <w:rsid w:val="54264502"/>
    <w:rsid w:val="5436C420"/>
    <w:rsid w:val="5449892F"/>
    <w:rsid w:val="546B5FB1"/>
    <w:rsid w:val="5472C3D5"/>
    <w:rsid w:val="5490BE5B"/>
    <w:rsid w:val="54B7F82D"/>
    <w:rsid w:val="54D84F7A"/>
    <w:rsid w:val="54F2023C"/>
    <w:rsid w:val="54F632BA"/>
    <w:rsid w:val="550DF292"/>
    <w:rsid w:val="556340AC"/>
    <w:rsid w:val="5571C05C"/>
    <w:rsid w:val="55AA3FB6"/>
    <w:rsid w:val="55B954F2"/>
    <w:rsid w:val="55B982A1"/>
    <w:rsid w:val="55BCF5F7"/>
    <w:rsid w:val="55F3DB3F"/>
    <w:rsid w:val="567336B1"/>
    <w:rsid w:val="569343E7"/>
    <w:rsid w:val="56E514CA"/>
    <w:rsid w:val="56E780C3"/>
    <w:rsid w:val="56FF110D"/>
    <w:rsid w:val="5718B469"/>
    <w:rsid w:val="572C307A"/>
    <w:rsid w:val="5742007E"/>
    <w:rsid w:val="5749FC1F"/>
    <w:rsid w:val="576AE86A"/>
    <w:rsid w:val="5783EC78"/>
    <w:rsid w:val="578FABA0"/>
    <w:rsid w:val="5830B372"/>
    <w:rsid w:val="5839FC65"/>
    <w:rsid w:val="586E269A"/>
    <w:rsid w:val="586FEFBA"/>
    <w:rsid w:val="58E4A804"/>
    <w:rsid w:val="58E5CC80"/>
    <w:rsid w:val="592A28F9"/>
    <w:rsid w:val="593B1866"/>
    <w:rsid w:val="5941F938"/>
    <w:rsid w:val="59D5A36B"/>
    <w:rsid w:val="5A696AAE"/>
    <w:rsid w:val="5A6C7602"/>
    <w:rsid w:val="5A8B07D6"/>
    <w:rsid w:val="5AA264DD"/>
    <w:rsid w:val="5ADC1C9F"/>
    <w:rsid w:val="5B631525"/>
    <w:rsid w:val="5B685434"/>
    <w:rsid w:val="5B6EA290"/>
    <w:rsid w:val="5B9ABF8A"/>
    <w:rsid w:val="5C0FE055"/>
    <w:rsid w:val="5C575D9B"/>
    <w:rsid w:val="5CC64523"/>
    <w:rsid w:val="5CCBB850"/>
    <w:rsid w:val="5CD97CB4"/>
    <w:rsid w:val="5CF38FEB"/>
    <w:rsid w:val="5DA416C4"/>
    <w:rsid w:val="5DEF0838"/>
    <w:rsid w:val="5E2494CA"/>
    <w:rsid w:val="5E45C88C"/>
    <w:rsid w:val="5E5EDA73"/>
    <w:rsid w:val="5E7802D0"/>
    <w:rsid w:val="5E7B9FFA"/>
    <w:rsid w:val="5E9FF4F6"/>
    <w:rsid w:val="5EC481A3"/>
    <w:rsid w:val="5EC9A10F"/>
    <w:rsid w:val="5ED5798D"/>
    <w:rsid w:val="5F0BB834"/>
    <w:rsid w:val="5F4D1A8C"/>
    <w:rsid w:val="5F550E04"/>
    <w:rsid w:val="5F5DF9E2"/>
    <w:rsid w:val="5F8B4916"/>
    <w:rsid w:val="5FFACA43"/>
    <w:rsid w:val="602BBC92"/>
    <w:rsid w:val="6047F0C6"/>
    <w:rsid w:val="60497876"/>
    <w:rsid w:val="60605204"/>
    <w:rsid w:val="60D8AC32"/>
    <w:rsid w:val="60EE6DC7"/>
    <w:rsid w:val="60F1A8D8"/>
    <w:rsid w:val="61414CA8"/>
    <w:rsid w:val="617350B3"/>
    <w:rsid w:val="6236C95E"/>
    <w:rsid w:val="626817F1"/>
    <w:rsid w:val="6279048A"/>
    <w:rsid w:val="6289C73E"/>
    <w:rsid w:val="629B7A70"/>
    <w:rsid w:val="62ABDFF0"/>
    <w:rsid w:val="62B2E033"/>
    <w:rsid w:val="62D7A0A7"/>
    <w:rsid w:val="63369E59"/>
    <w:rsid w:val="6338915C"/>
    <w:rsid w:val="633A391C"/>
    <w:rsid w:val="633E2743"/>
    <w:rsid w:val="636ED5E6"/>
    <w:rsid w:val="636FFBFD"/>
    <w:rsid w:val="637268D8"/>
    <w:rsid w:val="6379D211"/>
    <w:rsid w:val="63838F29"/>
    <w:rsid w:val="63D036D2"/>
    <w:rsid w:val="63DE0F14"/>
    <w:rsid w:val="63F18B25"/>
    <w:rsid w:val="6401FBE5"/>
    <w:rsid w:val="640D90DF"/>
    <w:rsid w:val="6533C327"/>
    <w:rsid w:val="658EC716"/>
    <w:rsid w:val="65959084"/>
    <w:rsid w:val="65A0CA02"/>
    <w:rsid w:val="65B2E63D"/>
    <w:rsid w:val="65F264C3"/>
    <w:rsid w:val="6600B4C3"/>
    <w:rsid w:val="660C1905"/>
    <w:rsid w:val="6664C025"/>
    <w:rsid w:val="6669EC58"/>
    <w:rsid w:val="66987498"/>
    <w:rsid w:val="66ADCD39"/>
    <w:rsid w:val="66B15537"/>
    <w:rsid w:val="66B18A61"/>
    <w:rsid w:val="671C145D"/>
    <w:rsid w:val="673E15A9"/>
    <w:rsid w:val="67812832"/>
    <w:rsid w:val="6788D56B"/>
    <w:rsid w:val="68005FE4"/>
    <w:rsid w:val="68A65C8B"/>
    <w:rsid w:val="68A8E787"/>
    <w:rsid w:val="68B10538"/>
    <w:rsid w:val="68CA2D95"/>
    <w:rsid w:val="68DB6155"/>
    <w:rsid w:val="69034CE7"/>
    <w:rsid w:val="6910F1DA"/>
    <w:rsid w:val="6960B19A"/>
    <w:rsid w:val="6994BCF4"/>
    <w:rsid w:val="69A3F7C6"/>
    <w:rsid w:val="69D29ED8"/>
    <w:rsid w:val="6A26158D"/>
    <w:rsid w:val="6A3F7856"/>
    <w:rsid w:val="6A5E2A9C"/>
    <w:rsid w:val="6A68BA2F"/>
    <w:rsid w:val="6A95500D"/>
    <w:rsid w:val="6B46DFD1"/>
    <w:rsid w:val="6BB70EA3"/>
    <w:rsid w:val="6BD2EBA0"/>
    <w:rsid w:val="6BE08849"/>
    <w:rsid w:val="6C3A881D"/>
    <w:rsid w:val="6C3A9E61"/>
    <w:rsid w:val="6C513476"/>
    <w:rsid w:val="6C52C3F5"/>
    <w:rsid w:val="6C591294"/>
    <w:rsid w:val="6C61A647"/>
    <w:rsid w:val="6C90317B"/>
    <w:rsid w:val="6CDCB1D3"/>
    <w:rsid w:val="6CF1EEAD"/>
    <w:rsid w:val="6D2096BB"/>
    <w:rsid w:val="6D232E26"/>
    <w:rsid w:val="6D36BFB5"/>
    <w:rsid w:val="6D3EE1D5"/>
    <w:rsid w:val="6D485C48"/>
    <w:rsid w:val="6D5CF49C"/>
    <w:rsid w:val="6D8FB5CE"/>
    <w:rsid w:val="6DF816EF"/>
    <w:rsid w:val="6E0BC6A8"/>
    <w:rsid w:val="6E1A534E"/>
    <w:rsid w:val="6E642825"/>
    <w:rsid w:val="6E859A01"/>
    <w:rsid w:val="6E9CBD92"/>
    <w:rsid w:val="6ECF5BB9"/>
    <w:rsid w:val="6F0E1641"/>
    <w:rsid w:val="6F2CDCE3"/>
    <w:rsid w:val="6F396F19"/>
    <w:rsid w:val="6F44D650"/>
    <w:rsid w:val="6F79715B"/>
    <w:rsid w:val="6FD387CC"/>
    <w:rsid w:val="6FF4C8E8"/>
    <w:rsid w:val="6FF795CD"/>
    <w:rsid w:val="70383F77"/>
    <w:rsid w:val="705897EA"/>
    <w:rsid w:val="705ADC63"/>
    <w:rsid w:val="706A3527"/>
    <w:rsid w:val="70BC171D"/>
    <w:rsid w:val="70D53F7A"/>
    <w:rsid w:val="70E37CA9"/>
    <w:rsid w:val="70EEA445"/>
    <w:rsid w:val="7106B3C7"/>
    <w:rsid w:val="7109DB38"/>
    <w:rsid w:val="71262EE0"/>
    <w:rsid w:val="7132D213"/>
    <w:rsid w:val="7182A16D"/>
    <w:rsid w:val="71A53163"/>
    <w:rsid w:val="721252F8"/>
    <w:rsid w:val="721439B9"/>
    <w:rsid w:val="721BCD6B"/>
    <w:rsid w:val="721DFF1C"/>
    <w:rsid w:val="723065BF"/>
    <w:rsid w:val="723161DE"/>
    <w:rsid w:val="7249CD87"/>
    <w:rsid w:val="727F94CB"/>
    <w:rsid w:val="730AD570"/>
    <w:rsid w:val="730EC1F8"/>
    <w:rsid w:val="738739C7"/>
    <w:rsid w:val="73B3CF76"/>
    <w:rsid w:val="73B75D7F"/>
    <w:rsid w:val="73CC3620"/>
    <w:rsid w:val="73F83AA7"/>
    <w:rsid w:val="740C1EC3"/>
    <w:rsid w:val="7430858A"/>
    <w:rsid w:val="743F6D64"/>
    <w:rsid w:val="7451F81B"/>
    <w:rsid w:val="746A38BD"/>
    <w:rsid w:val="74AFDA68"/>
    <w:rsid w:val="74DCD225"/>
    <w:rsid w:val="75550776"/>
    <w:rsid w:val="7561726B"/>
    <w:rsid w:val="756C97E1"/>
    <w:rsid w:val="7575ACAA"/>
    <w:rsid w:val="758F8840"/>
    <w:rsid w:val="759BAFD5"/>
    <w:rsid w:val="75D689F2"/>
    <w:rsid w:val="75DE487A"/>
    <w:rsid w:val="75EF34D5"/>
    <w:rsid w:val="75F1126F"/>
    <w:rsid w:val="760DBE24"/>
    <w:rsid w:val="76223CCF"/>
    <w:rsid w:val="76479B79"/>
    <w:rsid w:val="765BC974"/>
    <w:rsid w:val="769CDBB5"/>
    <w:rsid w:val="769E59ED"/>
    <w:rsid w:val="76A0F910"/>
    <w:rsid w:val="76A5DD1E"/>
    <w:rsid w:val="76B50DE8"/>
    <w:rsid w:val="772B58A1"/>
    <w:rsid w:val="779A2FC6"/>
    <w:rsid w:val="77BB711E"/>
    <w:rsid w:val="78137424"/>
    <w:rsid w:val="7855F4F2"/>
    <w:rsid w:val="787DED5D"/>
    <w:rsid w:val="78A66BE1"/>
    <w:rsid w:val="78F67C14"/>
    <w:rsid w:val="791194E9"/>
    <w:rsid w:val="7940B534"/>
    <w:rsid w:val="7950584C"/>
    <w:rsid w:val="796E8CD9"/>
    <w:rsid w:val="7A059CDE"/>
    <w:rsid w:val="7A0702F7"/>
    <w:rsid w:val="7A12E017"/>
    <w:rsid w:val="7A5FEC93"/>
    <w:rsid w:val="7ACFFBE1"/>
    <w:rsid w:val="7AD365FD"/>
    <w:rsid w:val="7B05D153"/>
    <w:rsid w:val="7B0A5D3A"/>
    <w:rsid w:val="7B44DA2E"/>
    <w:rsid w:val="7B495F13"/>
    <w:rsid w:val="7B747E86"/>
    <w:rsid w:val="7B748EFC"/>
    <w:rsid w:val="7BA2A86A"/>
    <w:rsid w:val="7BA762F2"/>
    <w:rsid w:val="7BA98754"/>
    <w:rsid w:val="7BFF084F"/>
    <w:rsid w:val="7C0C9083"/>
    <w:rsid w:val="7C5D1F62"/>
    <w:rsid w:val="7C93C30B"/>
    <w:rsid w:val="7CA0AAC1"/>
    <w:rsid w:val="7D0C1D39"/>
    <w:rsid w:val="7D283B18"/>
    <w:rsid w:val="7D7FA541"/>
    <w:rsid w:val="7DA52675"/>
    <w:rsid w:val="7DC9ED37"/>
    <w:rsid w:val="7E0B06BF"/>
    <w:rsid w:val="7E0D5C02"/>
    <w:rsid w:val="7E6F23D1"/>
    <w:rsid w:val="7E9059D2"/>
    <w:rsid w:val="7E9E99CC"/>
    <w:rsid w:val="7EE2F6FE"/>
    <w:rsid w:val="7EF6DC2C"/>
    <w:rsid w:val="7F16D64D"/>
    <w:rsid w:val="7F4C953B"/>
    <w:rsid w:val="7F5799E3"/>
    <w:rsid w:val="7F997D62"/>
    <w:rsid w:val="7F9E2FFC"/>
    <w:rsid w:val="7FAE10AF"/>
    <w:rsid w:val="7FB01C93"/>
    <w:rsid w:val="7FCA9A7F"/>
    <w:rsid w:val="7FEDD319"/>
    <w:rsid w:val="7FF9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4B4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fr-FR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B56"/>
    <w:pPr>
      <w:spacing w:before="120" w:after="120" w:line="259" w:lineRule="auto"/>
      <w:ind w:left="0"/>
    </w:pPr>
    <w:rPr>
      <w:rFonts w:ascii="Aptos" w:hAnsi="Aptos"/>
      <w:sz w:val="20"/>
    </w:rPr>
  </w:style>
  <w:style w:type="paragraph" w:styleId="Titre1">
    <w:name w:val="heading 1"/>
    <w:basedOn w:val="Normal"/>
    <w:link w:val="Titre1Car"/>
    <w:uiPriority w:val="9"/>
    <w:qFormat/>
    <w:rsid w:val="005F25B0"/>
    <w:pPr>
      <w:keepNext/>
      <w:spacing w:before="480" w:after="6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Titre2">
    <w:name w:val="heading 2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Titre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Titre4">
    <w:name w:val="heading 4"/>
    <w:basedOn w:val="Normal"/>
    <w:link w:val="Titre4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Titre5">
    <w:name w:val="heading 5"/>
    <w:basedOn w:val="Normal"/>
    <w:link w:val="Titre5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Titre6">
    <w:name w:val="heading 6"/>
    <w:basedOn w:val="Normal"/>
    <w:link w:val="Titre6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Titre7">
    <w:name w:val="heading 7"/>
    <w:basedOn w:val="Normal"/>
    <w:link w:val="Titre7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Titre8">
    <w:name w:val="heading 8"/>
    <w:basedOn w:val="Normal"/>
    <w:link w:val="Titre8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Titre9">
    <w:name w:val="heading 9"/>
    <w:basedOn w:val="Normal"/>
    <w:link w:val="Titre9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numros">
    <w:name w:val="List Number"/>
    <w:basedOn w:val="Normal"/>
    <w:uiPriority w:val="12"/>
    <w:qFormat/>
    <w:rsid w:val="002F76DA"/>
    <w:rPr>
      <w:b/>
    </w:rPr>
  </w:style>
  <w:style w:type="character" w:styleId="Textedelespacerserv">
    <w:name w:val="Placeholder Text"/>
    <w:basedOn w:val="Policepardfau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ar"/>
    <w:uiPriority w:val="10"/>
    <w:qFormat/>
    <w:rsid w:val="004230D9"/>
    <w:pPr>
      <w:spacing w:after="480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epuces">
    <w:name w:val="List Bullet"/>
    <w:basedOn w:val="Normal"/>
    <w:uiPriority w:val="13"/>
    <w:qFormat/>
    <w:rsid w:val="004230D9"/>
    <w:pPr>
      <w:numPr>
        <w:numId w:val="5"/>
      </w:numPr>
      <w:contextualSpacing/>
    </w:pPr>
    <w:rPr>
      <w:b/>
    </w:rPr>
  </w:style>
  <w:style w:type="character" w:customStyle="1" w:styleId="Titre4Car">
    <w:name w:val="Titre 4 Car"/>
    <w:basedOn w:val="Policepardfaut"/>
    <w:link w:val="Titre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Accentuation">
    <w:name w:val="Emphasis"/>
    <w:basedOn w:val="Policepardfau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Titre5Car">
    <w:name w:val="Titre 5 Car"/>
    <w:basedOn w:val="Policepardfaut"/>
    <w:link w:val="Titre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re">
    <w:name w:val="Title"/>
    <w:basedOn w:val="Normal"/>
    <w:link w:val="TitreC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Accentuationlgre">
    <w:name w:val="Subtle Emphasis"/>
    <w:basedOn w:val="Policepardfau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lev">
    <w:name w:val="Strong"/>
    <w:basedOn w:val="Policepardfau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Citation">
    <w:name w:val="Quote"/>
    <w:basedOn w:val="Normal"/>
    <w:link w:val="CitationC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jc w:val="center"/>
    </w:pPr>
    <w:rPr>
      <w:i/>
      <w:iCs/>
      <w:color w:val="276E8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Rfrencelgre">
    <w:name w:val="Subtle Reference"/>
    <w:basedOn w:val="Policepardfau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Titredulivre">
    <w:name w:val="Book Title"/>
    <w:basedOn w:val="Policepardfau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Paragraphedeliste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4230D9"/>
  </w:style>
  <w:style w:type="paragraph" w:styleId="TM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En-ttedetabledesmatires">
    <w:name w:val="TOC Heading"/>
    <w:basedOn w:val="Titre1"/>
    <w:next w:val="Titre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Normalcentr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230D9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230D9"/>
    <w:rPr>
      <w:rFonts w:ascii="Times New Roman" w:hAnsi="Times New Roman" w:cs="Times New Roma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230D9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230D9"/>
    <w:rPr>
      <w:rFonts w:ascii="Times New Roman" w:hAnsi="Times New Roman" w:cs="Times New Roma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230D9"/>
    <w:rPr>
      <w:sz w:val="22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230D9"/>
    <w:pPr>
      <w:ind w:left="283"/>
    </w:pPr>
    <w:rPr>
      <w:sz w:val="22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230D9"/>
    <w:rPr>
      <w:rFonts w:ascii="Times New Roman" w:hAnsi="Times New Roman" w:cs="Times New Roman"/>
      <w:sz w:val="22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30D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Appeldenotedefin">
    <w:name w:val="endnote reference"/>
    <w:basedOn w:val="Policepardfau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Lienvisit">
    <w:name w:val="FollowedHyperlink"/>
    <w:basedOn w:val="Policepardfau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rsid w:val="004230D9"/>
    <w:pPr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01E1"/>
  </w:style>
  <w:style w:type="character" w:styleId="Appelnotedebasdep">
    <w:name w:val="footnote reference"/>
    <w:basedOn w:val="Policepardfau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Mot-dise1">
    <w:name w:val="Mot-dièse1"/>
    <w:basedOn w:val="Policepardfau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En-tte">
    <w:name w:val="header"/>
    <w:basedOn w:val="Normal"/>
    <w:link w:val="En-tteCar"/>
    <w:uiPriority w:val="99"/>
    <w:unhideWhenUsed/>
    <w:rsid w:val="00222713"/>
    <w:pPr>
      <w:spacing w:after="0" w:line="240" w:lineRule="auto"/>
    </w:pPr>
    <w:rPr>
      <w:sz w:val="16"/>
    </w:rPr>
  </w:style>
  <w:style w:type="character" w:customStyle="1" w:styleId="En-tteCar">
    <w:name w:val="En-tête Car"/>
    <w:basedOn w:val="Policepardfaut"/>
    <w:link w:val="En-tte"/>
    <w:uiPriority w:val="99"/>
    <w:rsid w:val="00222713"/>
    <w:rPr>
      <w:sz w:val="16"/>
    </w:rPr>
  </w:style>
  <w:style w:type="character" w:styleId="AcronymeHTML">
    <w:name w:val="HTML Acronym"/>
    <w:basedOn w:val="Policepardfau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CodeHTML">
    <w:name w:val="HTML Code"/>
    <w:basedOn w:val="Policepardfau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achinecrireHTML">
    <w:name w:val="HTML Typewriter"/>
    <w:basedOn w:val="Policepardfau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en">
    <w:name w:val="Hyperlink"/>
    <w:basedOn w:val="Policepardfaut"/>
    <w:uiPriority w:val="99"/>
    <w:unhideWhenUsed/>
    <w:rsid w:val="009D151C"/>
    <w:rPr>
      <w:rFonts w:ascii="Aptos" w:hAnsi="Aptos" w:cs="Times New Roman"/>
      <w:color w:val="6B9F25" w:themeColor="hyperlink"/>
      <w:sz w:val="2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Titreindex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Numrodeligne">
    <w:name w:val="line number"/>
    <w:basedOn w:val="Policepardfau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Textedemacro">
    <w:name w:val="macro"/>
    <w:link w:val="TextedemacroC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Policepardfau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230D9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4230D9"/>
    <w:rPr>
      <w:rFonts w:ascii="Times New Roman" w:hAnsi="Times New Roman" w:cs="Times New Roman"/>
    </w:rPr>
  </w:style>
  <w:style w:type="paragraph" w:styleId="Textebrut">
    <w:name w:val="Plain Text"/>
    <w:basedOn w:val="Normal"/>
    <w:link w:val="TextebrutC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230D9"/>
  </w:style>
  <w:style w:type="character" w:customStyle="1" w:styleId="SalutationsCar">
    <w:name w:val="Salutations Car"/>
    <w:basedOn w:val="Policepardfaut"/>
    <w:link w:val="Salutations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enumros2">
    <w:name w:val="List Number 2"/>
    <w:basedOn w:val="Normal"/>
    <w:uiPriority w:val="12"/>
    <w:unhideWhenUsed/>
    <w:qFormat/>
    <w:rsid w:val="002E4F42"/>
    <w:pPr>
      <w:numPr>
        <w:ilvl w:val="1"/>
        <w:numId w:val="13"/>
      </w:numPr>
    </w:pPr>
  </w:style>
  <w:style w:type="numbering" w:styleId="111111">
    <w:name w:val="Outline List 2"/>
    <w:basedOn w:val="Aucuneliste"/>
    <w:uiPriority w:val="99"/>
    <w:semiHidden/>
    <w:unhideWhenUsed/>
    <w:rsid w:val="004230D9"/>
    <w:pPr>
      <w:numPr>
        <w:numId w:val="14"/>
      </w:numPr>
    </w:pPr>
  </w:style>
  <w:style w:type="numbering" w:styleId="1ai">
    <w:name w:val="Outline List 1"/>
    <w:basedOn w:val="Aucuneliste"/>
    <w:uiPriority w:val="99"/>
    <w:semiHidden/>
    <w:unhideWhenUsed/>
    <w:rsid w:val="004230D9"/>
    <w:pPr>
      <w:numPr>
        <w:numId w:val="15"/>
      </w:numPr>
    </w:pPr>
  </w:style>
  <w:style w:type="numbering" w:styleId="ArticleSection">
    <w:name w:val="Outline List 3"/>
    <w:basedOn w:val="Aucuneliste"/>
    <w:uiPriority w:val="99"/>
    <w:semiHidden/>
    <w:unhideWhenUsed/>
    <w:rsid w:val="004230D9"/>
    <w:pPr>
      <w:numPr>
        <w:numId w:val="16"/>
      </w:numPr>
    </w:p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230D9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230D9"/>
    <w:rPr>
      <w:rFonts w:ascii="Times New Roman" w:hAnsi="Times New Roman" w:cs="Times New Roma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230D9"/>
    <w:pPr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230D9"/>
    <w:rPr>
      <w:rFonts w:ascii="Times New Roman" w:hAnsi="Times New Roman" w:cs="Times New Roma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230D9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230D9"/>
    <w:rPr>
      <w:rFonts w:ascii="Times New Roman" w:hAnsi="Times New Roman" w:cs="Times New Roma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230D9"/>
    <w:pPr>
      <w:spacing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230D9"/>
    <w:rPr>
      <w:rFonts w:ascii="Times New Roman" w:hAnsi="Times New Roman" w:cs="Times New Roma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230D9"/>
    <w:rPr>
      <w:rFonts w:ascii="Times New Roman" w:hAnsi="Times New Roman" w:cs="Times New Roman"/>
    </w:rPr>
  </w:style>
  <w:style w:type="table" w:styleId="Grillecouleur">
    <w:name w:val="Colorful Grid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230D9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230D9"/>
    <w:rPr>
      <w:rFonts w:ascii="Times New Roman" w:hAnsi="Times New Roman" w:cs="Times New Roman"/>
    </w:rPr>
  </w:style>
  <w:style w:type="table" w:styleId="TableauGrille1Clair">
    <w:name w:val="Grid Table 1 Light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3">
    <w:name w:val="Grid Table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ExempleHTML">
    <w:name w:val="HTML Sample"/>
    <w:basedOn w:val="Policepardfau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Grilleclaire">
    <w:name w:val="Light Grid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e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230D9"/>
    <w:pPr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230D9"/>
    <w:pPr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230D9"/>
    <w:pPr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230D9"/>
    <w:pPr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230D9"/>
    <w:pPr>
      <w:ind w:left="180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230D9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230D9"/>
    <w:pPr>
      <w:numPr>
        <w:numId w:val="12"/>
      </w:numPr>
      <w:contextualSpacing/>
    </w:pPr>
  </w:style>
  <w:style w:type="table" w:styleId="TableauListe1Clair">
    <w:name w:val="List Table 1 Light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2">
    <w:name w:val="List Table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3">
    <w:name w:val="List Table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Sansinterligne">
    <w:name w:val="No Spacing"/>
    <w:link w:val="SansinterligneCar"/>
    <w:uiPriority w:val="1"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Retraitnormal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Numrodepage">
    <w:name w:val="page number"/>
    <w:basedOn w:val="Policepardfaut"/>
    <w:uiPriority w:val="99"/>
    <w:semiHidden/>
    <w:unhideWhenUsed/>
    <w:rsid w:val="004230D9"/>
    <w:rPr>
      <w:rFonts w:ascii="Times New Roman" w:hAnsi="Times New Roman" w:cs="Times New Roman"/>
    </w:rPr>
  </w:style>
  <w:style w:type="table" w:styleId="Tableausimple1">
    <w:name w:val="Plain Table 1"/>
    <w:basedOn w:val="Tableau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4230D9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ar">
    <w:name w:val="Date Car"/>
    <w:basedOn w:val="Policepardfaut"/>
    <w:link w:val="Date"/>
    <w:uiPriority w:val="10"/>
    <w:rsid w:val="00C47362"/>
    <w:rPr>
      <w:rFonts w:ascii="Times New Roman" w:hAnsi="Times New Roman"/>
    </w:rPr>
  </w:style>
  <w:style w:type="paragraph" w:customStyle="1" w:styleId="Emplacement">
    <w:name w:val="Emplacement"/>
    <w:aliases w:val="date et heure"/>
    <w:basedOn w:val="Normal"/>
    <w:qFormat/>
    <w:rsid w:val="00FE6798"/>
    <w:pPr>
      <w:framePr w:wrap="around" w:vAnchor="page" w:hAnchor="text" w:xAlign="right" w:y="318"/>
      <w:spacing w:after="0" w:line="264" w:lineRule="auto"/>
      <w:ind w:left="431" w:hanging="431"/>
    </w:pPr>
    <w:rPr>
      <w:rFonts w:asciiTheme="majorHAnsi" w:hAnsiTheme="majorHAnsi"/>
      <w:color w:val="FFFFFF" w:themeColor="background1"/>
      <w:sz w:val="16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0452E"/>
    <w:rPr>
      <w:rFonts w:ascii="Times New Roman" w:hAnsi="Times New Roman"/>
    </w:rPr>
  </w:style>
  <w:style w:type="numbering" w:customStyle="1" w:styleId="Style1">
    <w:name w:val="Style1"/>
    <w:uiPriority w:val="99"/>
    <w:rsid w:val="00882026"/>
    <w:pPr>
      <w:numPr>
        <w:numId w:val="18"/>
      </w:numPr>
    </w:pPr>
  </w:style>
  <w:style w:type="paragraph" w:customStyle="1" w:styleId="paragraph">
    <w:name w:val="paragraph"/>
    <w:basedOn w:val="Normal"/>
    <w:rsid w:val="006112B1"/>
    <w:pPr>
      <w:spacing w:before="100" w:beforeAutospacing="1" w:after="100" w:afterAutospacing="1" w:line="240" w:lineRule="auto"/>
    </w:pPr>
    <w:rPr>
      <w:rFonts w:ascii="Times New Roman" w:hAnsi="Times New Roman"/>
      <w:lang w:val="fr-CA" w:eastAsia="fr-CA"/>
    </w:rPr>
  </w:style>
  <w:style w:type="character" w:customStyle="1" w:styleId="normaltextrun">
    <w:name w:val="normaltextrun"/>
    <w:basedOn w:val="Policepardfaut"/>
    <w:rsid w:val="006112B1"/>
  </w:style>
  <w:style w:type="character" w:customStyle="1" w:styleId="eop">
    <w:name w:val="eop"/>
    <w:basedOn w:val="Policepardfaut"/>
    <w:rsid w:val="006112B1"/>
  </w:style>
  <w:style w:type="character" w:customStyle="1" w:styleId="Mentionnonrsolue2">
    <w:name w:val="Mention non résolue2"/>
    <w:basedOn w:val="Policepardfaut"/>
    <w:uiPriority w:val="99"/>
    <w:semiHidden/>
    <w:unhideWhenUsed/>
    <w:rsid w:val="00593D7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B473BF"/>
    <w:pPr>
      <w:spacing w:after="0" w:line="240" w:lineRule="auto"/>
      <w:ind w:left="0"/>
    </w:pPr>
  </w:style>
  <w:style w:type="character" w:customStyle="1" w:styleId="Titre1Car">
    <w:name w:val="Titre 1 Car"/>
    <w:basedOn w:val="Policepardfaut"/>
    <w:link w:val="Titre1"/>
    <w:uiPriority w:val="9"/>
    <w:rsid w:val="00CB64E4"/>
    <w:rPr>
      <w:rFonts w:asciiTheme="majorHAnsi" w:hAnsiTheme="majorHAnsi" w:cs="Arial"/>
      <w:b/>
      <w:bCs/>
      <w:kern w:val="32"/>
      <w:sz w:val="32"/>
      <w:szCs w:val="32"/>
    </w:rPr>
  </w:style>
  <w:style w:type="character" w:customStyle="1" w:styleId="contentcontrolboundarysink">
    <w:name w:val="contentcontrolboundarysink"/>
    <w:basedOn w:val="Policepardfaut"/>
    <w:rsid w:val="008F51F4"/>
  </w:style>
  <w:style w:type="character" w:customStyle="1" w:styleId="UnresolvedMention1">
    <w:name w:val="Unresolved Mention1"/>
    <w:basedOn w:val="Policepardfaut"/>
    <w:uiPriority w:val="99"/>
    <w:semiHidden/>
    <w:unhideWhenUsed/>
    <w:rsid w:val="00BB3C62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C03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8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41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4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4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9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4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43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9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7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46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9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8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14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6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0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7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45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8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03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6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7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6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5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77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9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4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4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8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0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doaj.org/" TargetMode="External"/><Relationship Id="rId18" Type="http://schemas.openxmlformats.org/officeDocument/2006/relationships/hyperlink" Target="https://www.scopus.com/sources.uri?zone=TopNavBar&amp;origin=searchauthorfreelookup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ncbi.nlm.nih.gov/nlmcatalog/journals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psycnet.apa.org/home" TargetMode="External"/><Relationship Id="rId20" Type="http://schemas.openxmlformats.org/officeDocument/2006/relationships/hyperlink" Target="mailto:concours.rqspal@crchudequebec.ulaval.ca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erihplus.hkdir.no/?input=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mjl.clarivate.com/home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rudit.org/fr/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e_m\AppData\Roaming\Microsoft\Templates\Ordre%20du%20jour%20&#224;%20double%20lign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C7DA4E13014F58A6A5F02ADDD995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E983D0-EA17-40B1-A2FC-43B19A4537F9}"/>
      </w:docPartPr>
      <w:docPartBody>
        <w:p w:rsidR="00756BA2" w:rsidRDefault="00881250" w:rsidP="00881250">
          <w:pPr>
            <w:pStyle w:val="B8C7DA4E13014F58A6A5F02ADDD9957C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073DF666356B402C9B04BCFD114EFA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A6FF0B-F842-402C-ADA2-1969A7240040}"/>
      </w:docPartPr>
      <w:docPartBody>
        <w:p w:rsidR="00756BA2" w:rsidRDefault="00881250" w:rsidP="00881250">
          <w:pPr>
            <w:pStyle w:val="073DF666356B402C9B04BCFD114EFA4D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DF5407FDD08D48E4BCF07C946C0452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66AE57-6710-4035-9AE5-B7F9E5ED0977}"/>
      </w:docPartPr>
      <w:docPartBody>
        <w:p w:rsidR="00756BA2" w:rsidRDefault="00881250" w:rsidP="00881250">
          <w:pPr>
            <w:pStyle w:val="DF5407FDD08D48E4BCF07C946C045200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18F6CC2C09794F888E6D2130EE817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B1E80F-0B0C-4453-A977-DF2B31AEE63D}"/>
      </w:docPartPr>
      <w:docPartBody>
        <w:p w:rsidR="00756BA2" w:rsidRDefault="00881250" w:rsidP="00881250">
          <w:pPr>
            <w:pStyle w:val="18F6CC2C09794F888E6D2130EE8177FF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7AC745C0DB8E4BA38F1E43D15F04E2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E7657-5140-4E26-BC84-CF3E1412471D}"/>
      </w:docPartPr>
      <w:docPartBody>
        <w:p w:rsidR="00756BA2" w:rsidRDefault="00881250" w:rsidP="00881250">
          <w:pPr>
            <w:pStyle w:val="7AC745C0DB8E4BA38F1E43D15F04E2AE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2313D58F074C4506860F9EECACB630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F169E0-25B5-4564-9C2A-4330E498D7B0}"/>
      </w:docPartPr>
      <w:docPartBody>
        <w:p w:rsidR="00756BA2" w:rsidRDefault="00881250" w:rsidP="00881250">
          <w:pPr>
            <w:pStyle w:val="2313D58F074C4506860F9EECACB630FD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E0AC560512404A4680013C17019B2F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892E5E-4F10-45AB-866B-D5AFBC2617EB}"/>
      </w:docPartPr>
      <w:docPartBody>
        <w:p w:rsidR="003C490D" w:rsidRDefault="00827482" w:rsidP="00827482">
          <w:pPr>
            <w:pStyle w:val="E0AC560512404A4680013C17019B2FF6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FB15F9612E754E7886DFB8213CC23E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3A636-5DD2-4F29-B9FA-4FD2B0D29FD1}"/>
      </w:docPartPr>
      <w:docPartBody>
        <w:p w:rsidR="003C490D" w:rsidRDefault="00827482" w:rsidP="00827482">
          <w:pPr>
            <w:pStyle w:val="FB15F9612E754E7886DFB8213CC23E7E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D86FF2F475A942F4926B34AAD6BEF5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47BFA3-2384-43D7-B882-B56EC68DCA8B}"/>
      </w:docPartPr>
      <w:docPartBody>
        <w:p w:rsidR="003C490D" w:rsidRDefault="00827482" w:rsidP="00827482">
          <w:pPr>
            <w:pStyle w:val="D86FF2F475A942F4926B34AAD6BEF5DC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F40D93AC5E8042D4A47B8A473C00F7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129D46-FEEC-4DDA-8DFC-A1D7BBBBF6A8}"/>
      </w:docPartPr>
      <w:docPartBody>
        <w:p w:rsidR="003C490D" w:rsidRDefault="00827482" w:rsidP="00827482">
          <w:pPr>
            <w:pStyle w:val="F40D93AC5E8042D4A47B8A473C00F7AB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34A46B6774BF4F0D90F499CE5891BE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1F3A8B-C55E-4254-A1DE-49EA614B8449}"/>
      </w:docPartPr>
      <w:docPartBody>
        <w:p w:rsidR="003C490D" w:rsidRDefault="00827482" w:rsidP="00827482">
          <w:pPr>
            <w:pStyle w:val="34A46B6774BF4F0D90F499CE5891BEA4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18455EBA0C224EFDBCB4ADE38A9780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1411D-1D64-450F-B9C6-3043819BB846}"/>
      </w:docPartPr>
      <w:docPartBody>
        <w:p w:rsidR="003C490D" w:rsidRDefault="00827482" w:rsidP="00827482">
          <w:pPr>
            <w:pStyle w:val="18455EBA0C224EFDBCB4ADE38A978053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2809C372140643ACA2C0FC727E4839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1BAB5-3E21-400C-B92B-EF962F15CAE6}"/>
      </w:docPartPr>
      <w:docPartBody>
        <w:p w:rsidR="003C490D" w:rsidRDefault="00827482" w:rsidP="00827482">
          <w:pPr>
            <w:pStyle w:val="2809C372140643ACA2C0FC727E483944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71CA32056E78481CA25E43674574AE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408FA5-B79A-4A1C-A60D-84B341D6F114}"/>
      </w:docPartPr>
      <w:docPartBody>
        <w:p w:rsidR="003C490D" w:rsidRDefault="00827482" w:rsidP="00827482">
          <w:pPr>
            <w:pStyle w:val="71CA32056E78481CA25E43674574AE4F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B328325908324333A1E6557B67A1E9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DB99AF-D3E9-4D13-9CA9-D38ABA961E44}"/>
      </w:docPartPr>
      <w:docPartBody>
        <w:p w:rsidR="003C490D" w:rsidRDefault="00827482" w:rsidP="00827482">
          <w:pPr>
            <w:pStyle w:val="B328325908324333A1E6557B67A1E98E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7F39F40FBD4B4687AD39CEA6ED95E4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A7289C-E84E-4F65-8872-68471A00E427}"/>
      </w:docPartPr>
      <w:docPartBody>
        <w:p w:rsidR="003C490D" w:rsidRDefault="00827482" w:rsidP="00827482">
          <w:pPr>
            <w:pStyle w:val="7F39F40FBD4B4687AD39CEA6ED95E489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2F839B567F9F4FD0B9CDBBFE5DD286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5E781A-CA48-40BD-BBCD-66AC31573FCD}"/>
      </w:docPartPr>
      <w:docPartBody>
        <w:p w:rsidR="003C490D" w:rsidRDefault="00827482" w:rsidP="00827482">
          <w:pPr>
            <w:pStyle w:val="2F839B567F9F4FD0B9CDBBFE5DD286FF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5DC69195045941FFBC9934F4CE2D23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30B1DB-DD35-4A05-813C-2EAB7EE8FD8F}"/>
      </w:docPartPr>
      <w:docPartBody>
        <w:p w:rsidR="003C490D" w:rsidRDefault="00827482" w:rsidP="00827482">
          <w:pPr>
            <w:pStyle w:val="5DC69195045941FFBC9934F4CE2D23BA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86D1FECE4F384D25BD2F725C5BEF6D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789F95-322C-422C-B27E-A7232444BF99}"/>
      </w:docPartPr>
      <w:docPartBody>
        <w:p w:rsidR="003C490D" w:rsidRDefault="00827482" w:rsidP="00827482">
          <w:pPr>
            <w:pStyle w:val="86D1FECE4F384D25BD2F725C5BEF6D40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9522923956344C3685C4EEB6FB2BF3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9536D5-9B2F-489E-8810-B398B2374B50}"/>
      </w:docPartPr>
      <w:docPartBody>
        <w:p w:rsidR="003C490D" w:rsidRDefault="00827482" w:rsidP="00827482">
          <w:pPr>
            <w:pStyle w:val="9522923956344C3685C4EEB6FB2BF382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11C2E39B47B844648A83C8F2AD5365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485E8A-1CAE-451D-A798-1F44C039EAC5}"/>
      </w:docPartPr>
      <w:docPartBody>
        <w:p w:rsidR="003C490D" w:rsidRDefault="00827482" w:rsidP="00827482">
          <w:pPr>
            <w:pStyle w:val="11C2E39B47B844648A83C8F2AD53655F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8EF80AE9B2714AC2865731AD8AE5A3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F5BA1F-50AA-4B1A-88C2-474DDAA1ECB1}"/>
      </w:docPartPr>
      <w:docPartBody>
        <w:p w:rsidR="003C490D" w:rsidRDefault="00827482" w:rsidP="00827482">
          <w:pPr>
            <w:pStyle w:val="8EF80AE9B2714AC2865731AD8AE5A3AB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144124A74FFE474A839CA0B4752756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421CDF-95AB-44E3-95CC-0E3415B0BD0F}"/>
      </w:docPartPr>
      <w:docPartBody>
        <w:p w:rsidR="003C490D" w:rsidRDefault="00827482" w:rsidP="00827482">
          <w:pPr>
            <w:pStyle w:val="144124A74FFE474A839CA0B47527560F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50"/>
    <w:rsid w:val="00253602"/>
    <w:rsid w:val="003C490D"/>
    <w:rsid w:val="004270F0"/>
    <w:rsid w:val="00624603"/>
    <w:rsid w:val="00756BA2"/>
    <w:rsid w:val="008105D2"/>
    <w:rsid w:val="00815165"/>
    <w:rsid w:val="00827482"/>
    <w:rsid w:val="00881250"/>
    <w:rsid w:val="00BC1FAD"/>
    <w:rsid w:val="00BE4681"/>
    <w:rsid w:val="00C7431D"/>
    <w:rsid w:val="00D23F65"/>
    <w:rsid w:val="00F7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81250"/>
    <w:rPr>
      <w:rFonts w:ascii="Times New Roman" w:hAnsi="Times New Roman" w:cs="Times New Roman"/>
      <w:color w:val="595959" w:themeColor="text1" w:themeTint="A6"/>
    </w:rPr>
  </w:style>
  <w:style w:type="paragraph" w:customStyle="1" w:styleId="DF5407FDD08D48E4BCF07C946C0452001">
    <w:name w:val="DF5407FDD08D48E4BCF07C946C045200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B8C7DA4E13014F58A6A5F02ADDD9957C1">
    <w:name w:val="B8C7DA4E13014F58A6A5F02ADDD9957C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073DF666356B402C9B04BCFD114EFA4D1">
    <w:name w:val="073DF666356B402C9B04BCFD114EFA4D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18F6CC2C09794F888E6D2130EE8177FF1">
    <w:name w:val="18F6CC2C09794F888E6D2130EE8177FF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7AC745C0DB8E4BA38F1E43D15F04E2AE">
    <w:name w:val="7AC745C0DB8E4BA38F1E43D15F04E2AE"/>
    <w:rsid w:val="00881250"/>
  </w:style>
  <w:style w:type="paragraph" w:customStyle="1" w:styleId="2313D58F074C4506860F9EECACB630FD">
    <w:name w:val="2313D58F074C4506860F9EECACB630FD"/>
    <w:rsid w:val="00881250"/>
  </w:style>
  <w:style w:type="paragraph" w:customStyle="1" w:styleId="E0AC560512404A4680013C17019B2FF6">
    <w:name w:val="E0AC560512404A4680013C17019B2FF6"/>
    <w:rsid w:val="00827482"/>
  </w:style>
  <w:style w:type="paragraph" w:customStyle="1" w:styleId="FB15F9612E754E7886DFB8213CC23E7E">
    <w:name w:val="FB15F9612E754E7886DFB8213CC23E7E"/>
    <w:rsid w:val="00827482"/>
  </w:style>
  <w:style w:type="paragraph" w:customStyle="1" w:styleId="D86FF2F475A942F4926B34AAD6BEF5DC">
    <w:name w:val="D86FF2F475A942F4926B34AAD6BEF5DC"/>
    <w:rsid w:val="00827482"/>
  </w:style>
  <w:style w:type="paragraph" w:customStyle="1" w:styleId="F40D93AC5E8042D4A47B8A473C00F7AB">
    <w:name w:val="F40D93AC5E8042D4A47B8A473C00F7AB"/>
    <w:rsid w:val="00827482"/>
  </w:style>
  <w:style w:type="paragraph" w:customStyle="1" w:styleId="34A46B6774BF4F0D90F499CE5891BEA4">
    <w:name w:val="34A46B6774BF4F0D90F499CE5891BEA4"/>
    <w:rsid w:val="00827482"/>
  </w:style>
  <w:style w:type="paragraph" w:customStyle="1" w:styleId="18455EBA0C224EFDBCB4ADE38A978053">
    <w:name w:val="18455EBA0C224EFDBCB4ADE38A978053"/>
    <w:rsid w:val="00827482"/>
  </w:style>
  <w:style w:type="paragraph" w:customStyle="1" w:styleId="2809C372140643ACA2C0FC727E483944">
    <w:name w:val="2809C372140643ACA2C0FC727E483944"/>
    <w:rsid w:val="00827482"/>
  </w:style>
  <w:style w:type="paragraph" w:customStyle="1" w:styleId="71CA32056E78481CA25E43674574AE4F">
    <w:name w:val="71CA32056E78481CA25E43674574AE4F"/>
    <w:rsid w:val="00827482"/>
  </w:style>
  <w:style w:type="paragraph" w:customStyle="1" w:styleId="B328325908324333A1E6557B67A1E98E">
    <w:name w:val="B328325908324333A1E6557B67A1E98E"/>
    <w:rsid w:val="00827482"/>
  </w:style>
  <w:style w:type="paragraph" w:customStyle="1" w:styleId="7F39F40FBD4B4687AD39CEA6ED95E489">
    <w:name w:val="7F39F40FBD4B4687AD39CEA6ED95E489"/>
    <w:rsid w:val="00827482"/>
  </w:style>
  <w:style w:type="paragraph" w:customStyle="1" w:styleId="2F839B567F9F4FD0B9CDBBFE5DD286FF">
    <w:name w:val="2F839B567F9F4FD0B9CDBBFE5DD286FF"/>
    <w:rsid w:val="00827482"/>
  </w:style>
  <w:style w:type="paragraph" w:customStyle="1" w:styleId="5DC69195045941FFBC9934F4CE2D23BA">
    <w:name w:val="5DC69195045941FFBC9934F4CE2D23BA"/>
    <w:rsid w:val="00827482"/>
  </w:style>
  <w:style w:type="paragraph" w:customStyle="1" w:styleId="86D1FECE4F384D25BD2F725C5BEF6D40">
    <w:name w:val="86D1FECE4F384D25BD2F725C5BEF6D40"/>
    <w:rsid w:val="00827482"/>
  </w:style>
  <w:style w:type="paragraph" w:customStyle="1" w:styleId="9522923956344C3685C4EEB6FB2BF382">
    <w:name w:val="9522923956344C3685C4EEB6FB2BF382"/>
    <w:rsid w:val="00827482"/>
  </w:style>
  <w:style w:type="paragraph" w:customStyle="1" w:styleId="11C2E39B47B844648A83C8F2AD53655F">
    <w:name w:val="11C2E39B47B844648A83C8F2AD53655F"/>
    <w:rsid w:val="00827482"/>
  </w:style>
  <w:style w:type="paragraph" w:customStyle="1" w:styleId="8EF80AE9B2714AC2865731AD8AE5A3AB">
    <w:name w:val="8EF80AE9B2714AC2865731AD8AE5A3AB"/>
    <w:rsid w:val="00827482"/>
  </w:style>
  <w:style w:type="paragraph" w:customStyle="1" w:styleId="144124A74FFE474A839CA0B47527560F">
    <w:name w:val="144124A74FFE474A839CA0B47527560F"/>
    <w:rsid w:val="008274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20" ma:contentTypeDescription="Crée un document." ma:contentTypeScope="" ma:versionID="674e1f88cd40e99ad19028e9e94c1698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6f0245ae7f3c747b67bd45e7a6ac86ca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ffc7ab11-f942-4e55-abcd-26d28db91fb4" xsi:nil="true"/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03506C-2949-4B8B-B867-2F4A94BEE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7ab11-f942-4e55-abcd-26d28db91fb4"/>
    <ds:schemaRef ds:uri="e36b66b3-d2e0-4f25-b555-3b01516af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1EFF01-CDE2-442D-B58D-694D21657C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ffc7ab11-f942-4e55-abcd-26d28db91fb4"/>
    <ds:schemaRef ds:uri="e36b66b3-d2e0-4f25-b555-3b01516afd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Ordre du jour à double ligne</Template>
  <TotalTime>0</TotalTime>
  <Pages>3</Pages>
  <Words>811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12</cp:revision>
  <dcterms:created xsi:type="dcterms:W3CDTF">2023-11-07T15:55:00Z</dcterms:created>
  <dcterms:modified xsi:type="dcterms:W3CDTF">2026-05-28T20:22:00Z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  <property fmtid="{D5CDD505-2E9C-101B-9397-08002B2CF9AE}" pid="4" name="GrammarlyDocumentId">
    <vt:lpwstr>0cb06b056704b146321e78d6aae2267e6d0e0136145484f5053188893c2a4425</vt:lpwstr>
  </property>
</Properties>
</file>